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CE2AF" w14:textId="23C1A1EA" w:rsidR="002A6A19" w:rsidRDefault="003440EA"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1779843" wp14:editId="3E12E9DA">
                <wp:simplePos x="0" y="0"/>
                <wp:positionH relativeFrom="column">
                  <wp:posOffset>4106546</wp:posOffset>
                </wp:positionH>
                <wp:positionV relativeFrom="paragraph">
                  <wp:posOffset>287020</wp:posOffset>
                </wp:positionV>
                <wp:extent cx="1734184" cy="286385"/>
                <wp:effectExtent l="171450" t="114300" r="0" b="227965"/>
                <wp:wrapNone/>
                <wp:docPr id="215" name="Groe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4" cy="286385"/>
                          <a:chOff x="1" y="0"/>
                          <a:chExt cx="1246908" cy="286385"/>
                        </a:xfrm>
                      </wpg:grpSpPr>
                      <pic:pic xmlns:pic="http://schemas.openxmlformats.org/drawingml/2006/picture">
                        <pic:nvPicPr>
                          <pic:cNvPr id="27" name="Afbeelding 27" descr="C:\Users\p0002360\Downloads\tim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241072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77800" dist="50800" dir="5400000" algn="ctr" rotWithShape="0">
                              <a:schemeClr val="accent6">
                                <a:lumMod val="75000"/>
                              </a:schemeClr>
                            </a:outerShdw>
                            <a:softEdge rad="0"/>
                          </a:effectLst>
                        </pic:spPr>
                      </pic:pic>
                      <wps:wsp>
                        <wps:cNvPr id="2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82" y="51955"/>
                            <a:ext cx="883227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27AF94" w14:textId="2172EF03" w:rsidR="005E0CCF" w:rsidRPr="002A6A19" w:rsidRDefault="005E0CCF" w:rsidP="00AD4E85">
                              <w:pPr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2A6A19"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>Tijdsduur: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B1795"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>150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 xml:space="preserve"> minuten</w:t>
                              </w:r>
                              <w:r w:rsidRPr="002A6A19"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16"/>
                                  <w:szCs w:val="16"/>
                                </w:rPr>
                                <w:t xml:space="preserve">  uur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779843" id="Groep 215" o:spid="_x0000_s1026" style="position:absolute;margin-left:323.35pt;margin-top:22.6pt;width:136.55pt;height:22.55pt;z-index:251638784;mso-width-relative:margin" coordorigin="" coordsize="12469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7" o:spid="_x0000_s1027" type="#_x0000_t75" style="position:absolute;width:2410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">
                  <v:imagedata r:id="rId12" o:title="time"/>
                  <v:shadow on="t" color="#538135 [2409]" offset="0,4p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6;top:519;width:883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3A27AF94" w14:textId="2172EF03" w:rsidR="005E0CCF" w:rsidRPr="002A6A19" w:rsidRDefault="005E0CCF" w:rsidP="00AD4E85">
                        <w:pPr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</w:pPr>
                        <w:r w:rsidRPr="002A6A19"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>Tijdsduur:</w:t>
                        </w:r>
                        <w:r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 xml:space="preserve"> </w:t>
                        </w:r>
                        <w:r w:rsidR="00DB1795"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>150</w:t>
                        </w:r>
                        <w:r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 xml:space="preserve"> minuten</w:t>
                        </w:r>
                        <w:r w:rsidRPr="002A6A19"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85623" w:themeColor="accent6" w:themeShade="80"/>
                            <w:sz w:val="16"/>
                            <w:szCs w:val="16"/>
                          </w:rPr>
                          <w:t xml:space="preserve">  uur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712506" w14:textId="119D911F" w:rsidR="00B321C1" w:rsidRDefault="00B54E06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2CF160B8" wp14:editId="13A689BE">
                <wp:simplePos x="0" y="0"/>
                <wp:positionH relativeFrom="column">
                  <wp:posOffset>492125</wp:posOffset>
                </wp:positionH>
                <wp:positionV relativeFrom="paragraph">
                  <wp:posOffset>31750</wp:posOffset>
                </wp:positionV>
                <wp:extent cx="1706880" cy="307975"/>
                <wp:effectExtent l="57150" t="0" r="0" b="111125"/>
                <wp:wrapSquare wrapText="bothSides"/>
                <wp:docPr id="214" name="Groe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307975"/>
                          <a:chOff x="-1244600" y="25400"/>
                          <a:chExt cx="1706995" cy="308598"/>
                        </a:xfrm>
                      </wpg:grpSpPr>
                      <wps:wsp>
                        <wps:cNvPr id="21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4925" y="113018"/>
                            <a:ext cx="141732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F58CFC" w14:textId="6BD52BAE" w:rsidR="005E0CCF" w:rsidRPr="00046B92" w:rsidRDefault="005E0CCF" w:rsidP="003440EA">
                              <w:pPr>
                                <w:rPr>
                                  <w:rFonts w:ascii="Arial" w:hAnsi="Arial" w:cs="Arial"/>
                                  <w:b/>
                                  <w:color w:val="49702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49702E"/>
                                  <w:sz w:val="16"/>
                                  <w:szCs w:val="16"/>
                                </w:rPr>
                                <w:t>Individuele sopdracht</w:t>
                              </w:r>
                              <w:r w:rsidRPr="00046B92">
                                <w:rPr>
                                  <w:rFonts w:ascii="Arial" w:hAnsi="Arial" w:cs="Arial"/>
                                  <w:b/>
                                  <w:color w:val="49702E"/>
                                  <w:sz w:val="16"/>
                                  <w:szCs w:val="16"/>
                                </w:rPr>
                                <w:t xml:space="preserve"> opdracht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Afbeelding 212" descr="C:\Users\p0002360\AppData\Local\Microsoft\Windows\INetCache\Content.MSO\B6A2D7EC.t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44600" y="25400"/>
                            <a:ext cx="289560" cy="2895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6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" name="Afbeelding 213" descr="C:\Users\p0002360\AppData\Local\Microsoft\Windows\INetCache\Content.MSO\B6A2D7EC.tmp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36981" y="40816"/>
                            <a:ext cx="281940" cy="2819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6"/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160B8" id="Groep 214" o:spid="_x0000_s1029" style="position:absolute;margin-left:38.75pt;margin-top:2.5pt;width:134.4pt;height:24.25pt;z-index:251713024;mso-width-relative:margin;mso-height-relative:margin" coordorigin="-12446,254" coordsize="17069,3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">
                <v:shape id="_x0000_s1030" type="#_x0000_t202" style="position:absolute;left:-9549;top:1130;width:14172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" stroked="f">
                  <v:textbox>
                    <w:txbxContent>
                      <w:p w14:paraId="2EF58CFC" w14:textId="6BD52BAE" w:rsidR="005E0CCF" w:rsidRPr="00046B92" w:rsidRDefault="005E0CCF" w:rsidP="003440EA">
                        <w:pPr>
                          <w:rPr>
                            <w:rFonts w:ascii="Arial" w:hAnsi="Arial" w:cs="Arial"/>
                            <w:b/>
                            <w:color w:val="49702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49702E"/>
                            <w:sz w:val="16"/>
                            <w:szCs w:val="16"/>
                          </w:rPr>
                          <w:t>Individuele sopdracht</w:t>
                        </w:r>
                        <w:r w:rsidRPr="00046B92">
                          <w:rPr>
                            <w:rFonts w:ascii="Arial" w:hAnsi="Arial" w:cs="Arial"/>
                            <w:b/>
                            <w:color w:val="49702E"/>
                            <w:sz w:val="16"/>
                            <w:szCs w:val="16"/>
                          </w:rPr>
                          <w:t xml:space="preserve"> opdracht</w:t>
                        </w:r>
                      </w:p>
                    </w:txbxContent>
                  </v:textbox>
                </v:shape>
                <v:shape id="Afbeelding 212" o:spid="_x0000_s1031" type="#_x0000_t75" style="position:absolute;left:-12446;top:254;width:2896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" filled="t" fillcolor="#a8d08d [1945]">
                  <v:imagedata r:id="rId15" o:title="B6A2D7EC"/>
                  <v:shadow on="t" color="#70ad47 [3209]" offset="0,4pt"/>
                  <v:path arrowok="t"/>
                </v:shape>
                <v:shape id="Afbeelding 213" o:spid="_x0000_s1032" type="#_x0000_t75" style="position:absolute;left:-12369;top:408;width:2819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" filled="t" fillcolor="#a8d08d [1945]">
                  <v:imagedata r:id="rId16" o:title="B6A2D7EC"/>
                  <v:shadow on="t" color="#70ad47 [3209]" offset="0,4pt"/>
                  <v:path arrowok="t"/>
                </v:shape>
                <w10:wrap type="square"/>
              </v:group>
            </w:pict>
          </mc:Fallback>
        </mc:AlternateContent>
      </w:r>
    </w:p>
    <w:p w14:paraId="73D1BF87" w14:textId="71F866CE" w:rsidR="00DE1C33" w:rsidRDefault="00DE1C3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DE1C33"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CD6F0D" wp14:editId="4B452D8C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730240" cy="1240790"/>
                <wp:effectExtent l="0" t="0" r="22860" b="16510"/>
                <wp:wrapSquare wrapText="bothSides"/>
                <wp:docPr id="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1F7F2" w14:textId="1296595D" w:rsidR="005E0CCF" w:rsidRDefault="005E0CCF" w:rsidP="00DE1C3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E1C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 situatie</w:t>
                            </w:r>
                          </w:p>
                          <w:p w14:paraId="2CEEFF15" w14:textId="48FD5953" w:rsidR="00C13514" w:rsidRPr="00C13514" w:rsidRDefault="00C13514" w:rsidP="00DE1C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Als hovenier begin je met het maken van een ontwerp. Je werkt bij hoveniersbedrijf ‘De groene Vingers’. Aan jou is gevraagd om voor een klant een tuin te ontwerpen.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D6F0D" id="Tekstvak 2" o:spid="_x0000_s1033" type="#_x0000_t202" style="position:absolute;margin-left:0;margin-top:26.2pt;width:451.2pt;height:97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">
                <v:textbox>
                  <w:txbxContent>
                    <w:p w14:paraId="0911F7F2" w14:textId="1296595D" w:rsidR="005E0CCF" w:rsidRDefault="005E0CCF" w:rsidP="00DE1C3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E1C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 situatie</w:t>
                      </w:r>
                    </w:p>
                    <w:p w14:paraId="2CEEFF15" w14:textId="48FD5953" w:rsidR="00C13514" w:rsidRPr="00C13514" w:rsidRDefault="00C13514" w:rsidP="00DE1C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Als hovenier begin je met het maken van een ontwerp. Je werkt bij hoveniersbedrijf ‘De groene Vingers’. Aan jou is gevraagd om voor een klant een tuin te ontwerpen.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236"/>
        <w:gridCol w:w="4295"/>
      </w:tblGrid>
      <w:tr w:rsidR="003440EA" w14:paraId="0BCF12B7" w14:textId="77777777" w:rsidTr="003440EA"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AD8D7F6" w14:textId="77777777" w:rsidR="004951E5" w:rsidRDefault="004951E5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4BE1CEE9" w14:textId="77777777" w:rsidR="003440EA" w:rsidRDefault="003440EA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3CF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Dit heb je nodig:</w:t>
            </w:r>
          </w:p>
          <w:p w14:paraId="30CB929E" w14:textId="77777777" w:rsidR="004951E5" w:rsidRDefault="004951E5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0CC4864D" w14:textId="0A88838C" w:rsidR="004951E5" w:rsidRPr="004951E5" w:rsidRDefault="00DE1C33" w:rsidP="004951E5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Laptop</w:t>
            </w:r>
          </w:p>
          <w:p w14:paraId="6A60F5B6" w14:textId="0C4FAD65" w:rsidR="004951E5" w:rsidRPr="004951E5" w:rsidRDefault="0059474C" w:rsidP="004951E5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="0081043C">
              <w:rPr>
                <w:rFonts w:ascii="Arial" w:hAnsi="Arial" w:cs="Arial"/>
                <w:color w:val="000000" w:themeColor="text1"/>
                <w:sz w:val="24"/>
                <w:szCs w:val="24"/>
              </w:rPr>
              <w:t>nternet</w:t>
            </w:r>
          </w:p>
          <w:p w14:paraId="573CFC30" w14:textId="459BAFDB" w:rsidR="004951E5" w:rsidRDefault="00B46BA7" w:rsidP="004951E5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 opdracht</w:t>
            </w:r>
          </w:p>
          <w:p w14:paraId="589B26F6" w14:textId="0ED101E5" w:rsidR="00DB1795" w:rsidRDefault="00DB1795" w:rsidP="004951E5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Tekenmaterialen</w:t>
            </w:r>
          </w:p>
          <w:p w14:paraId="034257A1" w14:textId="23EBA23E" w:rsidR="00DB1795" w:rsidRPr="004951E5" w:rsidRDefault="00DB1795" w:rsidP="004951E5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A3 papier of 2 A4 papiertjes</w:t>
            </w:r>
            <w:r w:rsidR="005947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met de lange zijde aan elkaar geplakt met plakband. (zorg dat het plakband aan de achterzijde zit)</w:t>
            </w:r>
          </w:p>
          <w:p w14:paraId="59A398A0" w14:textId="77777777" w:rsidR="003440EA" w:rsidRPr="003440EA" w:rsidRDefault="003440E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30E22" w14:textId="77777777" w:rsidR="003440EA" w:rsidRDefault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7FE230A6" w14:textId="77777777" w:rsidR="004951E5" w:rsidRDefault="004951E5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23714BB7" w14:textId="77777777" w:rsidR="003440EA" w:rsidRPr="00323CF5" w:rsidRDefault="003440EA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3CF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Dit leer je:</w:t>
            </w:r>
          </w:p>
          <w:p w14:paraId="4C726540" w14:textId="77777777" w:rsidR="003440EA" w:rsidRDefault="003440E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3E47DBE" w14:textId="345341AE" w:rsidR="0081043C" w:rsidRDefault="004951E5" w:rsidP="005E0CC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1043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Je </w:t>
            </w:r>
            <w:r w:rsidR="00F23D98" w:rsidRPr="0081043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kunt </w:t>
            </w:r>
            <w:r w:rsidR="00D215AD">
              <w:rPr>
                <w:rFonts w:ascii="Arial" w:hAnsi="Arial" w:cs="Arial"/>
                <w:color w:val="000000" w:themeColor="text1"/>
                <w:sz w:val="24"/>
                <w:szCs w:val="24"/>
              </w:rPr>
              <w:t>informatie opzoeken op internet</w:t>
            </w:r>
          </w:p>
          <w:p w14:paraId="1CA1BB0E" w14:textId="74276F24" w:rsidR="004951E5" w:rsidRPr="0081043C" w:rsidRDefault="004951E5" w:rsidP="005E0CC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1043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Je </w:t>
            </w:r>
            <w:r w:rsidR="00F23D98" w:rsidRPr="0081043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kunt </w:t>
            </w:r>
            <w:r w:rsidR="00D215A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aan de hand </w:t>
            </w:r>
            <w:r w:rsidR="00DB179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van de wensen van de </w:t>
            </w:r>
            <w:r w:rsidR="00D215A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klant een </w:t>
            </w:r>
            <w:r w:rsidR="00DB1795">
              <w:rPr>
                <w:rFonts w:ascii="Arial" w:hAnsi="Arial" w:cs="Arial"/>
                <w:color w:val="000000" w:themeColor="text1"/>
                <w:sz w:val="24"/>
                <w:szCs w:val="24"/>
              </w:rPr>
              <w:t>tuinontwerp maken</w:t>
            </w:r>
          </w:p>
          <w:p w14:paraId="79B51BDD" w14:textId="77777777" w:rsidR="0081043C" w:rsidRDefault="004951E5" w:rsidP="00DB1795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Je kunt </w:t>
            </w:r>
            <w:r w:rsidR="00DB1795">
              <w:rPr>
                <w:rFonts w:ascii="Arial" w:hAnsi="Arial" w:cs="Arial"/>
                <w:color w:val="000000" w:themeColor="text1"/>
                <w:sz w:val="24"/>
                <w:szCs w:val="24"/>
              </w:rPr>
              <w:t>oppervlakteberekeningen maken</w:t>
            </w:r>
            <w:r w:rsidR="00D215AD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49C694A8" w14:textId="77777777" w:rsidR="00DB1795" w:rsidRDefault="00DB1795" w:rsidP="00DB1795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Je kunt tekenen in schaal</w:t>
            </w:r>
          </w:p>
          <w:p w14:paraId="3FCB86D4" w14:textId="6D40D0BC" w:rsidR="00DB1795" w:rsidRDefault="00DB1795" w:rsidP="00DB1795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Je kunt beplanting </w:t>
            </w:r>
            <w:r w:rsidR="005947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kiezen en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 de juiste plaats zetten (KB/GL)</w:t>
            </w:r>
          </w:p>
          <w:p w14:paraId="0391CF6C" w14:textId="15036F24" w:rsidR="0059474C" w:rsidRPr="004951E5" w:rsidRDefault="0059474C" w:rsidP="0059474C">
            <w:pPr>
              <w:pStyle w:val="Lijstalinea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440EA" w14:paraId="043D6B26" w14:textId="77777777" w:rsidTr="003440EA">
        <w:trPr>
          <w:trHeight w:val="43"/>
        </w:trPr>
        <w:tc>
          <w:tcPr>
            <w:tcW w:w="90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DBDF7" w14:textId="77777777" w:rsidR="003440EA" w:rsidRPr="003440EA" w:rsidRDefault="003440EA">
            <w:pP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</w:p>
        </w:tc>
      </w:tr>
      <w:tr w:rsidR="003440EA" w14:paraId="24391AA1" w14:textId="77777777" w:rsidTr="003440EA">
        <w:tc>
          <w:tcPr>
            <w:tcW w:w="90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44500B" w14:textId="77777777" w:rsidR="004951E5" w:rsidRDefault="004951E5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2EBF9B86" w14:textId="77777777" w:rsidR="003440EA" w:rsidRPr="00CC6DAA" w:rsidRDefault="003440EA" w:rsidP="003440E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CC6D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Dit ga je doen: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(aan de slag)</w:t>
            </w:r>
          </w:p>
          <w:p w14:paraId="07BE423E" w14:textId="77777777" w:rsidR="003440EA" w:rsidRDefault="003440E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DF0CA25" w14:textId="490B71FF" w:rsidR="001412AF" w:rsidRDefault="00DB1795" w:rsidP="0081043C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Lees de opdracht</w:t>
            </w:r>
            <w:r w:rsidR="001412A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57212EB5" w14:textId="507AE84A" w:rsidR="00DB1795" w:rsidRDefault="00DB1795" w:rsidP="0081043C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Beantwoord de vragen</w:t>
            </w:r>
          </w:p>
          <w:p w14:paraId="1F3F666E" w14:textId="77777777" w:rsidR="0059474C" w:rsidRDefault="00DB1795" w:rsidP="00DB1795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Teken het ontwerp</w:t>
            </w:r>
          </w:p>
          <w:p w14:paraId="0A1A0B88" w14:textId="49DCB3A4" w:rsidR="00D215AD" w:rsidRPr="003440EA" w:rsidRDefault="00D215AD" w:rsidP="0059474C">
            <w:pPr>
              <w:pStyle w:val="Lijstalinea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ED906D0" w14:textId="577C80E8" w:rsidR="004951E5" w:rsidRPr="00D215AD" w:rsidRDefault="004951E5" w:rsidP="00D215AD">
      <w:pPr>
        <w:spacing w:after="0"/>
        <w:rPr>
          <w:rFonts w:ascii="Arial" w:hAnsi="Arial" w:cs="Arial"/>
          <w:b/>
          <w:sz w:val="12"/>
          <w:szCs w:val="1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40EA" w14:paraId="6473F3C3" w14:textId="77777777" w:rsidTr="004951E5">
        <w:tc>
          <w:tcPr>
            <w:tcW w:w="9062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5C4B61D" w14:textId="77777777" w:rsidR="0059474C" w:rsidRDefault="0059474C" w:rsidP="00D7286D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1CDA1D0B" w14:textId="22C1F445" w:rsidR="003440EA" w:rsidRDefault="003440EA" w:rsidP="00D7286D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3CF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Dit </w:t>
            </w:r>
            <w:r w:rsidR="00D449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lever j</w:t>
            </w:r>
            <w:r w:rsidR="0065498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e </w:t>
            </w:r>
            <w:r w:rsidR="001412A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persoonlijk </w:t>
            </w:r>
            <w:r w:rsidR="0065498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 via de ELO:</w:t>
            </w:r>
          </w:p>
          <w:p w14:paraId="426AE7BC" w14:textId="738EAE34" w:rsidR="00654984" w:rsidRDefault="00654984" w:rsidP="00D4491C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18B6FB0A" w14:textId="27B4F0A0" w:rsidR="00654984" w:rsidRPr="000E2A52" w:rsidRDefault="00DB1795" w:rsidP="00D7286D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ingevulde opdracht</w:t>
            </w:r>
            <w:r w:rsidR="00F23D98" w:rsidRPr="00D7286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111018C" w14:textId="2B0D86EF" w:rsidR="000E2A52" w:rsidRPr="00D7286D" w:rsidRDefault="00DB1795" w:rsidP="00D7286D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Het tuinontwerp</w:t>
            </w:r>
          </w:p>
          <w:p w14:paraId="645A2C65" w14:textId="02C82C34" w:rsidR="00654984" w:rsidRPr="00F23D98" w:rsidRDefault="00654984" w:rsidP="00654984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63AEC496" w14:textId="77777777" w:rsidR="00D4491C" w:rsidRDefault="00654984" w:rsidP="00DB1795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654984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ELO &gt; opdrachten &gt; </w:t>
            </w:r>
            <w:r w:rsidR="00F23D9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Inleverpunt </w:t>
            </w:r>
            <w:r w:rsidR="00DB17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TOA</w:t>
            </w:r>
          </w:p>
          <w:p w14:paraId="7698F174" w14:textId="5F15D58F" w:rsidR="0059474C" w:rsidRPr="003440EA" w:rsidRDefault="0059474C" w:rsidP="00DB17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31907BB" w14:textId="77777777" w:rsidR="00D7286D" w:rsidRDefault="00D7286D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34AA7D" w14:textId="77777777" w:rsidR="001412AF" w:rsidRDefault="001412A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1E7A8D" w14:textId="7960DA56" w:rsidR="0081043C" w:rsidRDefault="0081043C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B8CD076" w14:textId="77777777" w:rsidR="00B54E06" w:rsidRDefault="00B54E06" w:rsidP="000E2A5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19B4744" w14:textId="77777777" w:rsidR="00B54E06" w:rsidRDefault="00B54E06" w:rsidP="000E2A5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3B29560" w14:textId="6A69A2E6" w:rsidR="001412AF" w:rsidRPr="005E0CCF" w:rsidRDefault="00B54E06" w:rsidP="000E2A52">
      <w:pPr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5E0CCF">
        <w:rPr>
          <w:rFonts w:ascii="Arial" w:hAnsi="Arial" w:cs="Arial"/>
          <w:b/>
          <w:color w:val="2E74B5" w:themeColor="accent1" w:themeShade="BF"/>
          <w:sz w:val="24"/>
          <w:szCs w:val="24"/>
        </w:rPr>
        <w:t>Deelopdracht 1 Voorbereiding op het tuinontwerp</w:t>
      </w:r>
    </w:p>
    <w:p w14:paraId="0CC91F45" w14:textId="1A9DBA6B" w:rsidR="000E2A52" w:rsidRDefault="00B54E06" w:rsidP="000E2A5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Beantwoord onderstaande vragen:</w:t>
      </w:r>
    </w:p>
    <w:p w14:paraId="3B274C94" w14:textId="77777777" w:rsidR="005E0CCF" w:rsidRPr="0031225A" w:rsidRDefault="00B54E06" w:rsidP="0031225A">
      <w:pPr>
        <w:pStyle w:val="Lijstalinea"/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31225A">
        <w:rPr>
          <w:rFonts w:ascii="Arial" w:hAnsi="Arial" w:cs="Arial"/>
          <w:sz w:val="24"/>
          <w:szCs w:val="24"/>
        </w:rPr>
        <w:t xml:space="preserve">Welke onderdelen moeten er altijd op een ontwerptekening staan? </w:t>
      </w:r>
    </w:p>
    <w:p w14:paraId="178F4179" w14:textId="5C60F3A4" w:rsidR="00B54E06" w:rsidRDefault="00B54E06" w:rsidP="0031225A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5E0CCF">
        <w:rPr>
          <w:rFonts w:ascii="Arial" w:hAnsi="Arial" w:cs="Arial"/>
          <w:sz w:val="24"/>
          <w:szCs w:val="24"/>
        </w:rPr>
        <w:t xml:space="preserve">Kruis zes onderdelen aan. </w:t>
      </w:r>
    </w:p>
    <w:p w14:paraId="0E6FBA7D" w14:textId="77777777" w:rsidR="005E0CCF" w:rsidRPr="005E0CCF" w:rsidRDefault="005E0CCF" w:rsidP="005E0CCF">
      <w:pPr>
        <w:spacing w:after="0"/>
        <w:rPr>
          <w:rFonts w:ascii="Arial" w:hAnsi="Arial" w:cs="Arial"/>
          <w:sz w:val="24"/>
          <w:szCs w:val="24"/>
        </w:rPr>
      </w:pPr>
    </w:p>
    <w:p w14:paraId="10D0AA95" w14:textId="5977FA67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  <w:shd w:val="clear" w:color="auto" w:fill="DEEAF6" w:themeFill="accent1" w:themeFillTint="33"/>
          </w:rPr>
          <w:id w:val="-634945812"/>
          <w15:color w:val="99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25A">
            <w:rPr>
              <w:rFonts w:ascii="MS Gothic" w:eastAsia="MS Gothic" w:hAnsi="MS Gothic" w:cs="Arial" w:hint="eastAsia"/>
              <w:sz w:val="24"/>
              <w:szCs w:val="24"/>
              <w:shd w:val="clear" w:color="auto" w:fill="DEEAF6" w:themeFill="accent1" w:themeFillTint="33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de datum </w:t>
      </w:r>
    </w:p>
    <w:p w14:paraId="294284D0" w14:textId="2181990D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767970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6E12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d</w:t>
      </w:r>
      <w:r w:rsidR="00B54E06" w:rsidRPr="005E0CCF">
        <w:rPr>
          <w:rFonts w:ascii="Arial" w:hAnsi="Arial" w:cs="Arial"/>
          <w:sz w:val="24"/>
          <w:szCs w:val="24"/>
        </w:rPr>
        <w:t xml:space="preserve">e functie van de tuin </w:t>
      </w:r>
    </w:p>
    <w:p w14:paraId="311D2B2A" w14:textId="4D959FD5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978595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6E12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de legenda de naam van de klant </w:t>
      </w:r>
    </w:p>
    <w:p w14:paraId="71CCD29F" w14:textId="3CA393C9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05878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de naam van de ontwerper </w:t>
      </w:r>
    </w:p>
    <w:p w14:paraId="45E81818" w14:textId="7DEB9BB7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428270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de schaal </w:t>
      </w:r>
    </w:p>
    <w:p w14:paraId="3DE8EEC3" w14:textId="628BE8C3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864403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het adres van het tuincentrum </w:t>
      </w:r>
    </w:p>
    <w:p w14:paraId="7203EF4A" w14:textId="5EB01112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17146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het onderhoud </w:t>
      </w:r>
    </w:p>
    <w:p w14:paraId="191C6A18" w14:textId="05F999F2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97106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of het een horizontale of een verticale tuin is </w:t>
      </w:r>
    </w:p>
    <w:p w14:paraId="4E980E00" w14:textId="5CFDAC68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02262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waar de elektrische bedrading ligt </w:t>
      </w:r>
    </w:p>
    <w:p w14:paraId="22B01612" w14:textId="6399C049" w:rsidR="00B54E06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47956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 xml:space="preserve">waar het noorden ligt </w:t>
      </w:r>
    </w:p>
    <w:p w14:paraId="7E4CF6C0" w14:textId="1D5AB773" w:rsidR="005E0CCF" w:rsidRPr="005E0CCF" w:rsidRDefault="00DE030C" w:rsidP="0031225A">
      <w:pPr>
        <w:shd w:val="clear" w:color="auto" w:fill="DEEAF6" w:themeFill="accent1" w:themeFillTint="33"/>
        <w:spacing w:after="0"/>
        <w:ind w:left="709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7914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CCF" w:rsidRPr="005E0CC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E0CCF" w:rsidRPr="005E0CCF">
        <w:rPr>
          <w:rFonts w:ascii="Arial" w:hAnsi="Arial" w:cs="Arial"/>
          <w:sz w:val="24"/>
          <w:szCs w:val="24"/>
        </w:rPr>
        <w:t xml:space="preserve"> </w:t>
      </w:r>
      <w:r w:rsidR="00B54E06" w:rsidRPr="005E0CCF">
        <w:rPr>
          <w:rFonts w:ascii="Arial" w:hAnsi="Arial" w:cs="Arial"/>
          <w:sz w:val="24"/>
          <w:szCs w:val="24"/>
        </w:rPr>
        <w:t>welke planten eetbaar zijn</w:t>
      </w:r>
    </w:p>
    <w:p w14:paraId="0822BDE9" w14:textId="77777777" w:rsidR="00D215AD" w:rsidRPr="00D215AD" w:rsidRDefault="00D215AD" w:rsidP="000E2A5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6FC8F08" w14:textId="784C2A53" w:rsidR="000E2A52" w:rsidRPr="00D54E72" w:rsidRDefault="0031225A" w:rsidP="0031225A">
      <w:pPr>
        <w:pStyle w:val="Lijstalinea"/>
        <w:numPr>
          <w:ilvl w:val="0"/>
          <w:numId w:val="2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1225A">
        <w:rPr>
          <w:rFonts w:ascii="Arial" w:hAnsi="Arial" w:cs="Arial"/>
          <w:sz w:val="24"/>
          <w:szCs w:val="24"/>
        </w:rPr>
        <w:t xml:space="preserve">Bekijk de </w:t>
      </w:r>
      <w:r w:rsidR="00EE5F67">
        <w:rPr>
          <w:rFonts w:ascii="Arial" w:hAnsi="Arial" w:cs="Arial"/>
          <w:sz w:val="24"/>
          <w:szCs w:val="24"/>
        </w:rPr>
        <w:t xml:space="preserve">afbeelding van </w:t>
      </w:r>
      <w:r w:rsidRPr="0031225A">
        <w:rPr>
          <w:rFonts w:ascii="Arial" w:hAnsi="Arial" w:cs="Arial"/>
          <w:sz w:val="24"/>
          <w:szCs w:val="24"/>
        </w:rPr>
        <w:t>bijlage</w:t>
      </w:r>
      <w:r w:rsidR="00EE5F67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 xml:space="preserve"> met de plattegrond en de maten</w:t>
      </w:r>
      <w:r w:rsidRPr="0031225A">
        <w:rPr>
          <w:rFonts w:ascii="Arial" w:hAnsi="Arial" w:cs="Arial"/>
          <w:sz w:val="24"/>
          <w:szCs w:val="24"/>
        </w:rPr>
        <w:t xml:space="preserve">. De schaal van de achtertuin is 1:50. </w:t>
      </w:r>
      <w:r>
        <w:rPr>
          <w:rFonts w:ascii="Arial" w:hAnsi="Arial" w:cs="Arial"/>
          <w:sz w:val="24"/>
          <w:szCs w:val="24"/>
        </w:rPr>
        <w:t xml:space="preserve">Je hoeft </w:t>
      </w:r>
      <w:r w:rsidRPr="0031225A">
        <w:rPr>
          <w:rFonts w:ascii="Arial" w:hAnsi="Arial" w:cs="Arial"/>
          <w:sz w:val="24"/>
          <w:szCs w:val="24"/>
        </w:rPr>
        <w:t xml:space="preserve">de tekening </w:t>
      </w:r>
      <w:r>
        <w:rPr>
          <w:rFonts w:ascii="Arial" w:hAnsi="Arial" w:cs="Arial"/>
          <w:sz w:val="24"/>
          <w:szCs w:val="24"/>
        </w:rPr>
        <w:t xml:space="preserve">niet </w:t>
      </w:r>
      <w:r w:rsidRPr="0031225A">
        <w:rPr>
          <w:rFonts w:ascii="Arial" w:hAnsi="Arial" w:cs="Arial"/>
          <w:sz w:val="24"/>
          <w:szCs w:val="24"/>
        </w:rPr>
        <w:t>op</w:t>
      </w:r>
      <w:r>
        <w:rPr>
          <w:rFonts w:ascii="Arial" w:hAnsi="Arial" w:cs="Arial"/>
          <w:sz w:val="24"/>
          <w:szCs w:val="24"/>
        </w:rPr>
        <w:t xml:space="preserve"> te meten</w:t>
      </w:r>
      <w:r w:rsidRPr="0031225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Voor het gemak staan de afmetingen al in de tekening. (Als je op schaal tekent hoef je verder in je ontwerp geen maten te zetten)</w:t>
      </w:r>
    </w:p>
    <w:tbl>
      <w:tblPr>
        <w:tblStyle w:val="Tabelraster"/>
        <w:tblW w:w="8510" w:type="dxa"/>
        <w:tblInd w:w="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4253"/>
        <w:gridCol w:w="1134"/>
        <w:gridCol w:w="567"/>
        <w:gridCol w:w="425"/>
        <w:gridCol w:w="1134"/>
        <w:gridCol w:w="567"/>
      </w:tblGrid>
      <w:tr w:rsidR="00D54E72" w14:paraId="51BE88D9" w14:textId="28332070" w:rsidTr="00C20AB0">
        <w:tc>
          <w:tcPr>
            <w:tcW w:w="430" w:type="dxa"/>
          </w:tcPr>
          <w:p w14:paraId="20D613BD" w14:textId="3003E7B2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FC00842" w14:textId="076E0EEB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09BA93" w14:textId="61E324F4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Invullen</w:t>
            </w:r>
          </w:p>
        </w:tc>
        <w:tc>
          <w:tcPr>
            <w:tcW w:w="567" w:type="dxa"/>
          </w:tcPr>
          <w:p w14:paraId="314750C7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14:paraId="17F29EB0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5776B3" w14:textId="124A97D6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Invullen</w:t>
            </w:r>
          </w:p>
        </w:tc>
        <w:tc>
          <w:tcPr>
            <w:tcW w:w="567" w:type="dxa"/>
          </w:tcPr>
          <w:p w14:paraId="4C703411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54E72" w14:paraId="38242355" w14:textId="078A3FAE" w:rsidTr="00C20AB0">
        <w:tc>
          <w:tcPr>
            <w:tcW w:w="430" w:type="dxa"/>
          </w:tcPr>
          <w:p w14:paraId="62A41D20" w14:textId="6BE952AE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</w:t>
            </w:r>
          </w:p>
        </w:tc>
        <w:tc>
          <w:tcPr>
            <w:tcW w:w="4253" w:type="dxa"/>
          </w:tcPr>
          <w:p w14:paraId="4CFE367B" w14:textId="49CE99B0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Hoe groot is de tuin in het echt?                 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4F7CEF10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EC259D" w14:textId="6903E6D8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425" w:type="dxa"/>
          </w:tcPr>
          <w:p w14:paraId="2C6BA19F" w14:textId="00967330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7E27398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B99EF8" w14:textId="3360436D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</w:p>
        </w:tc>
      </w:tr>
      <w:tr w:rsidR="00D54E72" w14:paraId="25376D4D" w14:textId="3514891B" w:rsidTr="00C20AB0">
        <w:tc>
          <w:tcPr>
            <w:tcW w:w="430" w:type="dxa"/>
          </w:tcPr>
          <w:p w14:paraId="54BD6BCF" w14:textId="62FF051F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</w:t>
            </w:r>
          </w:p>
        </w:tc>
        <w:tc>
          <w:tcPr>
            <w:tcW w:w="4253" w:type="dxa"/>
          </w:tcPr>
          <w:p w14:paraId="01DDC28A" w14:textId="10BD573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Hoe groot is de tuin bij een schaal?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337CCF8C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32F62B" w14:textId="7D3004C4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cm</w:t>
            </w:r>
          </w:p>
        </w:tc>
        <w:tc>
          <w:tcPr>
            <w:tcW w:w="425" w:type="dxa"/>
          </w:tcPr>
          <w:p w14:paraId="7C1AA4F6" w14:textId="5832FA35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3DB977B3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DC91B2" w14:textId="14B733AF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cm</w:t>
            </w:r>
          </w:p>
        </w:tc>
      </w:tr>
      <w:tr w:rsidR="00D54E72" w14:paraId="2ABCF9FD" w14:textId="7BCE3F0A" w:rsidTr="00C20AB0">
        <w:tc>
          <w:tcPr>
            <w:tcW w:w="430" w:type="dxa"/>
          </w:tcPr>
          <w:p w14:paraId="3B129419" w14:textId="5145E2E0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</w:t>
            </w:r>
          </w:p>
        </w:tc>
        <w:tc>
          <w:tcPr>
            <w:tcW w:w="4253" w:type="dxa"/>
          </w:tcPr>
          <w:p w14:paraId="52C84D69" w14:textId="6A632D10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Hoe groot is de schuur in het echt?                 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94E962D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E41ECF" w14:textId="02ED9D0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425" w:type="dxa"/>
          </w:tcPr>
          <w:p w14:paraId="787E923C" w14:textId="77694196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077C6E21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5559B2" w14:textId="53467699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</w:p>
        </w:tc>
      </w:tr>
      <w:tr w:rsidR="00D54E72" w14:paraId="6052ECA6" w14:textId="0F5ECD45" w:rsidTr="00C20AB0">
        <w:tc>
          <w:tcPr>
            <w:tcW w:w="430" w:type="dxa"/>
          </w:tcPr>
          <w:p w14:paraId="407BEF31" w14:textId="3E14E439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</w:t>
            </w:r>
          </w:p>
        </w:tc>
        <w:tc>
          <w:tcPr>
            <w:tcW w:w="4253" w:type="dxa"/>
          </w:tcPr>
          <w:p w14:paraId="6D940D67" w14:textId="06B60C06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Hoe groot is de schuur op schaal?                 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3D32A1E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03AAEC" w14:textId="0017AB06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cm</w:t>
            </w:r>
          </w:p>
        </w:tc>
        <w:tc>
          <w:tcPr>
            <w:tcW w:w="425" w:type="dxa"/>
          </w:tcPr>
          <w:p w14:paraId="22C0FA66" w14:textId="2720DB6E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CC32EDC" w14:textId="77777777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F58E1B" w14:textId="5140A3FF" w:rsidR="00D54E72" w:rsidRDefault="00D54E72" w:rsidP="00D54E7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cm</w:t>
            </w:r>
          </w:p>
        </w:tc>
      </w:tr>
    </w:tbl>
    <w:p w14:paraId="7F73AE56" w14:textId="6BEEFA1E" w:rsidR="0031225A" w:rsidRDefault="0031225A" w:rsidP="00C20AB0">
      <w:pPr>
        <w:rPr>
          <w:rFonts w:ascii="Arial" w:hAnsi="Arial" w:cs="Arial"/>
          <w:sz w:val="24"/>
          <w:szCs w:val="24"/>
        </w:rPr>
      </w:pPr>
    </w:p>
    <w:p w14:paraId="49FE40B1" w14:textId="05793996" w:rsidR="00EE5F67" w:rsidRDefault="00EE5F67" w:rsidP="00EE5F67">
      <w:pPr>
        <w:pStyle w:val="Lijstaline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Reken de oppervlaktes uit. </w:t>
      </w:r>
    </w:p>
    <w:tbl>
      <w:tblPr>
        <w:tblStyle w:val="Tabelraster"/>
        <w:tblW w:w="8789" w:type="dxa"/>
        <w:tblInd w:w="704" w:type="dxa"/>
        <w:tblLook w:val="04A0" w:firstRow="1" w:lastRow="0" w:firstColumn="1" w:lastColumn="0" w:noHBand="0" w:noVBand="1"/>
      </w:tblPr>
      <w:tblGrid>
        <w:gridCol w:w="3681"/>
        <w:gridCol w:w="992"/>
        <w:gridCol w:w="772"/>
        <w:gridCol w:w="1076"/>
        <w:gridCol w:w="2268"/>
      </w:tblGrid>
      <w:tr w:rsidR="00EE5F67" w14:paraId="659A9A48" w14:textId="77777777" w:rsidTr="00EE5F67">
        <w:tc>
          <w:tcPr>
            <w:tcW w:w="3681" w:type="dxa"/>
          </w:tcPr>
          <w:p w14:paraId="7F098BA5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3F2D9B" w14:textId="59F7D93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Lengte</w:t>
            </w:r>
          </w:p>
        </w:tc>
        <w:tc>
          <w:tcPr>
            <w:tcW w:w="772" w:type="dxa"/>
          </w:tcPr>
          <w:p w14:paraId="0EC5661C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6" w:type="dxa"/>
          </w:tcPr>
          <w:p w14:paraId="45EAE8A2" w14:textId="66C6CE75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Breedte</w:t>
            </w:r>
          </w:p>
        </w:tc>
        <w:tc>
          <w:tcPr>
            <w:tcW w:w="2268" w:type="dxa"/>
          </w:tcPr>
          <w:p w14:paraId="5FEB6BFC" w14:textId="6C280E94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Oppervlakte in m2</w:t>
            </w:r>
          </w:p>
        </w:tc>
      </w:tr>
      <w:tr w:rsidR="00EE5F67" w14:paraId="75C01B8A" w14:textId="77777777" w:rsidTr="00EE5F67">
        <w:tc>
          <w:tcPr>
            <w:tcW w:w="3681" w:type="dxa"/>
          </w:tcPr>
          <w:p w14:paraId="771DA008" w14:textId="1EE2B2EB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totale tuin inclusief schuur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14:paraId="469157FB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2" w:type="dxa"/>
          </w:tcPr>
          <w:p w14:paraId="50E90270" w14:textId="0250303C" w:rsidR="00EE5F67" w:rsidRDefault="00EE5F67" w:rsidP="00EE5F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14:paraId="160F5CC1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EEAF6" w:themeFill="accent1" w:themeFillTint="33"/>
          </w:tcPr>
          <w:p w14:paraId="66661853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5F67" w14:paraId="176C6618" w14:textId="77777777" w:rsidTr="00EE5F67">
        <w:tc>
          <w:tcPr>
            <w:tcW w:w="3681" w:type="dxa"/>
          </w:tcPr>
          <w:p w14:paraId="65ED72D8" w14:textId="38D52CBC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schuur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14:paraId="615BB018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2" w:type="dxa"/>
          </w:tcPr>
          <w:p w14:paraId="157F6A94" w14:textId="7BD4A2E5" w:rsidR="00EE5F67" w:rsidRDefault="00EE5F67" w:rsidP="00EE5F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14:paraId="54286BC8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EEAF6" w:themeFill="accent1" w:themeFillTint="33"/>
          </w:tcPr>
          <w:p w14:paraId="2DBBC474" w14:textId="77777777" w:rsidR="00EE5F67" w:rsidRDefault="00EE5F67" w:rsidP="00EE5F6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311A2E" w14:textId="77777777" w:rsidR="00EE5F67" w:rsidRDefault="00EE5F67" w:rsidP="00EE5F67">
      <w:pPr>
        <w:rPr>
          <w:rFonts w:ascii="Arial" w:hAnsi="Arial" w:cs="Arial"/>
          <w:sz w:val="24"/>
          <w:szCs w:val="24"/>
        </w:rPr>
      </w:pPr>
    </w:p>
    <w:p w14:paraId="329A7EE3" w14:textId="77777777" w:rsidR="00EE5F67" w:rsidRDefault="00EE5F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F387969" w14:textId="77777777" w:rsidR="0059474C" w:rsidRDefault="0059474C" w:rsidP="0059474C">
      <w:pPr>
        <w:rPr>
          <w:rFonts w:ascii="Arial" w:hAnsi="Arial" w:cs="Arial"/>
          <w:b/>
          <w:color w:val="2E74B5" w:themeColor="accent1" w:themeShade="BF"/>
          <w:sz w:val="24"/>
          <w:szCs w:val="24"/>
        </w:rPr>
      </w:pPr>
    </w:p>
    <w:p w14:paraId="34DB25FC" w14:textId="5BC73366" w:rsidR="0059474C" w:rsidRPr="005E0CCF" w:rsidRDefault="0059474C" w:rsidP="0059474C">
      <w:pPr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5E0CCF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Deelopdracht 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2</w:t>
      </w:r>
      <w:r w:rsidRPr="005E0CCF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H</w:t>
      </w:r>
      <w:r w:rsidRPr="005E0CCF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et 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ontwerpen van de tuin</w:t>
      </w:r>
    </w:p>
    <w:p w14:paraId="6C8A0EB2" w14:textId="372B4BA8" w:rsidR="00C20AB0" w:rsidRP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714048" behindDoc="0" locked="0" layoutInCell="1" allowOverlap="1" wp14:anchorId="10C51119" wp14:editId="3903F0FF">
            <wp:simplePos x="0" y="0"/>
            <wp:positionH relativeFrom="column">
              <wp:posOffset>624024</wp:posOffset>
            </wp:positionH>
            <wp:positionV relativeFrom="paragraph">
              <wp:posOffset>22043</wp:posOffset>
            </wp:positionV>
            <wp:extent cx="5634990" cy="1162050"/>
            <wp:effectExtent l="0" t="0" r="381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14:paraId="2D146A6D" w14:textId="167592F3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37933551" w14:textId="6507A3D9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19ABD633" w14:textId="230CF6E4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4CD35167" w14:textId="58F87AE8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28CC257C" w14:textId="7F713F6E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4B8D7DA6" w14:textId="369B4C35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715072" behindDoc="0" locked="0" layoutInCell="1" allowOverlap="1" wp14:anchorId="5C60837A" wp14:editId="64889E72">
            <wp:simplePos x="0" y="0"/>
            <wp:positionH relativeFrom="column">
              <wp:posOffset>624205</wp:posOffset>
            </wp:positionH>
            <wp:positionV relativeFrom="paragraph">
              <wp:posOffset>149860</wp:posOffset>
            </wp:positionV>
            <wp:extent cx="5634990" cy="1482090"/>
            <wp:effectExtent l="0" t="0" r="3810" b="381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AC5FF" w14:textId="3717C1E5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0730AA33" w14:textId="479CCBC9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6542B7DB" w14:textId="43E25E03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5E3D7D58" w14:textId="7B79ACC1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05E563AD" w14:textId="444E5544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0C29E793" w14:textId="62138C4A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22F9D93D" w14:textId="692A6C1A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1B81FE5C" w14:textId="5AF23425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18C75799" w14:textId="08431022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0FCEA37A" w14:textId="0D014B8D" w:rsidR="00C20AB0" w:rsidRDefault="00C20AB0" w:rsidP="00C20AB0">
      <w:pPr>
        <w:pStyle w:val="Lijstalinea"/>
        <w:rPr>
          <w:rFonts w:ascii="Arial" w:hAnsi="Arial" w:cs="Arial"/>
          <w:sz w:val="24"/>
          <w:szCs w:val="24"/>
        </w:rPr>
      </w:pPr>
    </w:p>
    <w:p w14:paraId="05BC2828" w14:textId="2ABA912A" w:rsidR="00C20AB0" w:rsidRDefault="00C20AB0" w:rsidP="0059474C">
      <w:pPr>
        <w:pStyle w:val="Lijstaline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C20AB0">
        <w:rPr>
          <w:rFonts w:ascii="Arial" w:hAnsi="Arial" w:cs="Arial"/>
          <w:sz w:val="24"/>
          <w:szCs w:val="24"/>
        </w:rPr>
        <w:t>Lees de informatie over de klanten goed door.</w:t>
      </w:r>
    </w:p>
    <w:p w14:paraId="525FAFC7" w14:textId="48414271" w:rsidR="00C20AB0" w:rsidRDefault="00C20AB0" w:rsidP="00C20AB0">
      <w:pPr>
        <w:pStyle w:val="Lijstaline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Voor welke klant ga jij een tuin ontwerpen</w:t>
      </w:r>
    </w:p>
    <w:p w14:paraId="691F6EC9" w14:textId="77777777" w:rsidR="00C20AB0" w:rsidRDefault="00C20AB0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p w14:paraId="0A9EC1EB" w14:textId="786A2F5E" w:rsidR="00C20AB0" w:rsidRDefault="00DE030C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6604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0AB0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20AB0">
        <w:rPr>
          <w:rFonts w:ascii="Arial" w:hAnsi="Arial" w:cs="Arial"/>
          <w:sz w:val="24"/>
          <w:szCs w:val="24"/>
        </w:rPr>
        <w:t xml:space="preserve">   Klant A</w:t>
      </w:r>
    </w:p>
    <w:p w14:paraId="633A8C7D" w14:textId="6A2975FE" w:rsidR="00C20AB0" w:rsidRDefault="00DE030C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46991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0AB0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C20AB0">
        <w:rPr>
          <w:rFonts w:ascii="Arial" w:hAnsi="Arial" w:cs="Arial"/>
          <w:sz w:val="24"/>
          <w:szCs w:val="24"/>
        </w:rPr>
        <w:t xml:space="preserve">   </w:t>
      </w:r>
      <w:r w:rsidR="00C20AB0" w:rsidRPr="00C20AB0">
        <w:rPr>
          <w:rFonts w:ascii="Arial" w:hAnsi="Arial" w:cs="Arial"/>
          <w:sz w:val="24"/>
          <w:szCs w:val="24"/>
        </w:rPr>
        <w:t>Klant B</w:t>
      </w:r>
    </w:p>
    <w:p w14:paraId="53A08C14" w14:textId="38F595AE" w:rsidR="00C20AB0" w:rsidRDefault="00C20AB0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p w14:paraId="407C11CC" w14:textId="4CA449A9" w:rsidR="00C20AB0" w:rsidRDefault="00C20AB0" w:rsidP="00696493">
      <w:pPr>
        <w:pStyle w:val="Lijstalinea"/>
        <w:numPr>
          <w:ilvl w:val="0"/>
          <w:numId w:val="24"/>
        </w:numPr>
        <w:spacing w:after="240"/>
        <w:ind w:left="1434" w:hanging="357"/>
        <w:rPr>
          <w:rFonts w:ascii="Arial" w:hAnsi="Arial" w:cs="Arial"/>
          <w:sz w:val="24"/>
          <w:szCs w:val="24"/>
        </w:rPr>
      </w:pPr>
      <w:r w:rsidRPr="00C20AB0">
        <w:rPr>
          <w:rFonts w:ascii="Arial" w:hAnsi="Arial" w:cs="Arial"/>
          <w:sz w:val="24"/>
          <w:szCs w:val="24"/>
        </w:rPr>
        <w:t>Bedenk wat je wilt tekenen in de tuin van deze klant. Schrijf die objecten in de eerste kolom van de tabel.</w:t>
      </w:r>
      <w:r w:rsidR="00696493">
        <w:rPr>
          <w:rFonts w:ascii="Arial" w:hAnsi="Arial" w:cs="Arial"/>
          <w:sz w:val="24"/>
          <w:szCs w:val="24"/>
        </w:rPr>
        <w:t xml:space="preserve"> Houdt hierbij rekening met de wensen van de klant. Je mag ook zelf objecten toevoegen.</w:t>
      </w:r>
    </w:p>
    <w:p w14:paraId="7D0F2F4E" w14:textId="59147EA9" w:rsidR="00C20AB0" w:rsidRDefault="00C20AB0" w:rsidP="00696493">
      <w:pPr>
        <w:pStyle w:val="Lijstalinea"/>
        <w:numPr>
          <w:ilvl w:val="0"/>
          <w:numId w:val="24"/>
        </w:numPr>
        <w:spacing w:before="120"/>
        <w:ind w:left="1434" w:hanging="357"/>
        <w:rPr>
          <w:rFonts w:ascii="Arial" w:hAnsi="Arial" w:cs="Arial"/>
          <w:sz w:val="24"/>
          <w:szCs w:val="24"/>
        </w:rPr>
      </w:pPr>
      <w:r w:rsidRPr="00C20AB0">
        <w:rPr>
          <w:rFonts w:ascii="Arial" w:hAnsi="Arial" w:cs="Arial"/>
          <w:sz w:val="24"/>
          <w:szCs w:val="24"/>
        </w:rPr>
        <w:t>Schrijf achter de objecten de ware maten ervan. Als je ze niet weet, doe je een schatting.</w:t>
      </w:r>
    </w:p>
    <w:p w14:paraId="024BFA22" w14:textId="74BA527F" w:rsidR="00C20AB0" w:rsidRDefault="00C20AB0" w:rsidP="00C20AB0">
      <w:pPr>
        <w:pStyle w:val="Lijstaline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C20AB0">
        <w:rPr>
          <w:rFonts w:ascii="Arial" w:hAnsi="Arial" w:cs="Arial"/>
          <w:sz w:val="24"/>
          <w:szCs w:val="24"/>
        </w:rPr>
        <w:t>Schrijf de maat op de schaal van de tekening in de laatste kolom.</w:t>
      </w:r>
    </w:p>
    <w:p w14:paraId="2AFBC322" w14:textId="02D3D051" w:rsidR="00696493" w:rsidRDefault="00696493" w:rsidP="00C20AB0">
      <w:pPr>
        <w:pStyle w:val="Lijstaline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benoemt ten minste 7 objecten</w:t>
      </w:r>
      <w:r w:rsidR="00B43CEB">
        <w:rPr>
          <w:rFonts w:ascii="Arial" w:hAnsi="Arial" w:cs="Arial"/>
          <w:sz w:val="24"/>
          <w:szCs w:val="24"/>
        </w:rPr>
        <w:t xml:space="preserve"> (KB en GL) en 5 objecten (BB)</w:t>
      </w:r>
      <w:r w:rsidR="00836316">
        <w:rPr>
          <w:rFonts w:ascii="Arial" w:hAnsi="Arial" w:cs="Arial"/>
          <w:sz w:val="24"/>
          <w:szCs w:val="24"/>
        </w:rPr>
        <w:t>. Hier wordt geen beplanting mee bedoeld.</w:t>
      </w:r>
    </w:p>
    <w:p w14:paraId="7C481A91" w14:textId="58EEEC48" w:rsidR="00C20AB0" w:rsidRDefault="00C20AB0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7911" w:type="dxa"/>
        <w:tblInd w:w="1440" w:type="dxa"/>
        <w:tblLook w:val="04A0" w:firstRow="1" w:lastRow="0" w:firstColumn="1" w:lastColumn="0" w:noHBand="0" w:noVBand="1"/>
      </w:tblPr>
      <w:tblGrid>
        <w:gridCol w:w="1592"/>
        <w:gridCol w:w="1831"/>
        <w:gridCol w:w="2645"/>
        <w:gridCol w:w="1843"/>
      </w:tblGrid>
      <w:tr w:rsidR="00B43CEB" w14:paraId="0A8BDC57" w14:textId="20FEE9CE" w:rsidTr="00B43CEB">
        <w:tc>
          <w:tcPr>
            <w:tcW w:w="1592" w:type="dxa"/>
            <w:shd w:val="clear" w:color="auto" w:fill="BFBFBF" w:themeFill="background1" w:themeFillShade="BF"/>
          </w:tcPr>
          <w:p w14:paraId="4742F4CE" w14:textId="2B832DB9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t>Object</w:t>
            </w:r>
          </w:p>
        </w:tc>
        <w:tc>
          <w:tcPr>
            <w:tcW w:w="1831" w:type="dxa"/>
            <w:shd w:val="clear" w:color="auto" w:fill="BFBFBF" w:themeFill="background1" w:themeFillShade="BF"/>
          </w:tcPr>
          <w:p w14:paraId="6EB66F7B" w14:textId="122C5753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Ware maat (m)</w:t>
            </w:r>
          </w:p>
        </w:tc>
        <w:tc>
          <w:tcPr>
            <w:tcW w:w="2645" w:type="dxa"/>
            <w:shd w:val="clear" w:color="auto" w:fill="BFBFBF" w:themeFill="background1" w:themeFillShade="BF"/>
          </w:tcPr>
          <w:p w14:paraId="67DFAA0E" w14:textId="6339DB32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Maat op schaal (cm)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E5C39EF" w14:textId="30149E09" w:rsidR="00B43CEB" w:rsidRDefault="00B43CEB" w:rsidP="00B43CEB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Oppervlakte in m2 (alleen KB/GL)</w:t>
            </w:r>
          </w:p>
        </w:tc>
      </w:tr>
      <w:tr w:rsidR="00B43CEB" w14:paraId="5CC8E36D" w14:textId="63276535" w:rsidTr="00B43CEB">
        <w:tc>
          <w:tcPr>
            <w:tcW w:w="1592" w:type="dxa"/>
            <w:shd w:val="clear" w:color="auto" w:fill="DEEAF6" w:themeFill="accent1" w:themeFillTint="33"/>
          </w:tcPr>
          <w:p w14:paraId="3290B5BF" w14:textId="2C4379EB" w:rsidR="00B43CEB" w:rsidRPr="00696493" w:rsidRDefault="00B43CEB" w:rsidP="00C20AB0">
            <w:pPr>
              <w:pStyle w:val="Lijstalinea"/>
              <w:ind w:left="0"/>
              <w:rPr>
                <w:rFonts w:ascii="Arial" w:hAnsi="Arial" w:cs="Arial"/>
                <w:i/>
                <w:sz w:val="24"/>
                <w:szCs w:val="24"/>
              </w:rPr>
            </w:pPr>
            <w:r w:rsidRPr="00696493">
              <w:rPr>
                <w:rFonts w:ascii="Arial" w:hAnsi="Arial" w:cs="Arial"/>
                <w:i/>
                <w:sz w:val="24"/>
                <w:szCs w:val="24"/>
              </w:rPr>
              <w:t>bijv. terras</w:t>
            </w:r>
          </w:p>
        </w:tc>
        <w:tc>
          <w:tcPr>
            <w:tcW w:w="1831" w:type="dxa"/>
            <w:shd w:val="clear" w:color="auto" w:fill="DEEAF6" w:themeFill="accent1" w:themeFillTint="33"/>
          </w:tcPr>
          <w:p w14:paraId="74992671" w14:textId="4D7EC791" w:rsidR="00B43CEB" w:rsidRPr="00696493" w:rsidRDefault="00B43CEB" w:rsidP="00C20AB0">
            <w:pPr>
              <w:pStyle w:val="Lijstalinea"/>
              <w:ind w:left="0"/>
              <w:rPr>
                <w:rFonts w:ascii="Arial" w:hAnsi="Arial" w:cs="Arial"/>
                <w:i/>
                <w:sz w:val="24"/>
                <w:szCs w:val="24"/>
              </w:rPr>
            </w:pPr>
            <w:r w:rsidRPr="00696493">
              <w:rPr>
                <w:rFonts w:ascii="Arial" w:hAnsi="Arial" w:cs="Arial"/>
                <w:i/>
                <w:sz w:val="24"/>
                <w:szCs w:val="24"/>
              </w:rPr>
              <w:t>3 bij 3 meter</w:t>
            </w:r>
          </w:p>
        </w:tc>
        <w:tc>
          <w:tcPr>
            <w:tcW w:w="2645" w:type="dxa"/>
            <w:shd w:val="clear" w:color="auto" w:fill="DEEAF6" w:themeFill="accent1" w:themeFillTint="33"/>
          </w:tcPr>
          <w:p w14:paraId="3264B6E3" w14:textId="35CB3ADC" w:rsidR="00B43CEB" w:rsidRPr="00696493" w:rsidRDefault="00B43CEB" w:rsidP="00C20AB0">
            <w:pPr>
              <w:pStyle w:val="Lijstalinea"/>
              <w:ind w:left="0"/>
              <w:rPr>
                <w:rFonts w:ascii="Arial" w:hAnsi="Arial" w:cs="Arial"/>
                <w:i/>
                <w:sz w:val="24"/>
                <w:szCs w:val="24"/>
              </w:rPr>
            </w:pPr>
            <w:r w:rsidRPr="00696493">
              <w:rPr>
                <w:rFonts w:ascii="Arial" w:hAnsi="Arial" w:cs="Arial"/>
                <w:i/>
                <w:sz w:val="24"/>
                <w:szCs w:val="24"/>
              </w:rPr>
              <w:t>6 bij 6 cm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14:paraId="796284EE" w14:textId="78EACDA3" w:rsidR="00B43CEB" w:rsidRPr="00696493" w:rsidRDefault="00B43CEB" w:rsidP="00C20AB0">
            <w:pPr>
              <w:pStyle w:val="Lijstalinea"/>
              <w:ind w:left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9 m2</w:t>
            </w:r>
          </w:p>
        </w:tc>
      </w:tr>
      <w:tr w:rsidR="00B43CEB" w14:paraId="26165DDF" w14:textId="5392A721" w:rsidTr="00B43CEB">
        <w:tc>
          <w:tcPr>
            <w:tcW w:w="1592" w:type="dxa"/>
            <w:shd w:val="clear" w:color="auto" w:fill="DEEAF6" w:themeFill="accent1" w:themeFillTint="33"/>
          </w:tcPr>
          <w:p w14:paraId="21C9B8F2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52C8E86A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008915CF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3C2282D1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0D312AC1" w14:textId="13016000" w:rsidTr="00B43CEB">
        <w:tc>
          <w:tcPr>
            <w:tcW w:w="1592" w:type="dxa"/>
            <w:shd w:val="clear" w:color="auto" w:fill="DEEAF6" w:themeFill="accent1" w:themeFillTint="33"/>
          </w:tcPr>
          <w:p w14:paraId="431C0C47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260FE416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4AADEB85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36CC8BD5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235EC011" w14:textId="601D4E2F" w:rsidTr="00B43CEB">
        <w:tc>
          <w:tcPr>
            <w:tcW w:w="1592" w:type="dxa"/>
            <w:shd w:val="clear" w:color="auto" w:fill="DEEAF6" w:themeFill="accent1" w:themeFillTint="33"/>
          </w:tcPr>
          <w:p w14:paraId="3241F4FF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2760AE09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4301491D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5F4D38D0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39513AE1" w14:textId="3089784D" w:rsidTr="00B43CEB">
        <w:tc>
          <w:tcPr>
            <w:tcW w:w="1592" w:type="dxa"/>
            <w:shd w:val="clear" w:color="auto" w:fill="DEEAF6" w:themeFill="accent1" w:themeFillTint="33"/>
          </w:tcPr>
          <w:p w14:paraId="04FB208D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311C6291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28FE27FF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24D8FBAA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01D01839" w14:textId="333B6C7E" w:rsidTr="00B43CEB">
        <w:tc>
          <w:tcPr>
            <w:tcW w:w="1592" w:type="dxa"/>
            <w:shd w:val="clear" w:color="auto" w:fill="DEEAF6" w:themeFill="accent1" w:themeFillTint="33"/>
          </w:tcPr>
          <w:p w14:paraId="7C4C8A06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1F58028A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0E663370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09BDFF69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00ABA8FA" w14:textId="58FC0642" w:rsidTr="00B43CEB">
        <w:tc>
          <w:tcPr>
            <w:tcW w:w="1592" w:type="dxa"/>
            <w:shd w:val="clear" w:color="auto" w:fill="DEEAF6" w:themeFill="accent1" w:themeFillTint="33"/>
          </w:tcPr>
          <w:p w14:paraId="273DEF97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0E1D4622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14183B67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5788E4C5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0BDF8835" w14:textId="39BD4EC1" w:rsidTr="00B43CEB">
        <w:tc>
          <w:tcPr>
            <w:tcW w:w="1592" w:type="dxa"/>
            <w:shd w:val="clear" w:color="auto" w:fill="DEEAF6" w:themeFill="accent1" w:themeFillTint="33"/>
          </w:tcPr>
          <w:p w14:paraId="5E16383E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157892C5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4DA346CA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2E831F40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471ED04D" w14:textId="7752AB9E" w:rsidTr="00B43CEB">
        <w:tc>
          <w:tcPr>
            <w:tcW w:w="1592" w:type="dxa"/>
            <w:shd w:val="clear" w:color="auto" w:fill="DEEAF6" w:themeFill="accent1" w:themeFillTint="33"/>
          </w:tcPr>
          <w:p w14:paraId="7FD3F9FD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022A6410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2F4D64BF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398ED6A4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EB" w14:paraId="67675F60" w14:textId="37CD305D" w:rsidTr="00B43CEB">
        <w:tc>
          <w:tcPr>
            <w:tcW w:w="1592" w:type="dxa"/>
            <w:shd w:val="clear" w:color="auto" w:fill="DEEAF6" w:themeFill="accent1" w:themeFillTint="33"/>
          </w:tcPr>
          <w:p w14:paraId="22C272C3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DEEAF6" w:themeFill="accent1" w:themeFillTint="33"/>
          </w:tcPr>
          <w:p w14:paraId="18B9732A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5" w:type="dxa"/>
            <w:shd w:val="clear" w:color="auto" w:fill="DEEAF6" w:themeFill="accent1" w:themeFillTint="33"/>
          </w:tcPr>
          <w:p w14:paraId="1D83E14F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EEAF6" w:themeFill="accent1" w:themeFillTint="33"/>
          </w:tcPr>
          <w:p w14:paraId="55C53102" w14:textId="77777777" w:rsidR="00B43CEB" w:rsidRDefault="00B43CEB" w:rsidP="00C20AB0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EB62FE" w14:textId="77777777" w:rsidR="00696493" w:rsidRDefault="00696493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p w14:paraId="1FBDC41F" w14:textId="4CF845D7" w:rsidR="00696493" w:rsidRDefault="00696493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p w14:paraId="44CC2561" w14:textId="77777777" w:rsidR="00EE5F67" w:rsidRDefault="00EE5F67" w:rsidP="00C20AB0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p w14:paraId="6EA93A6F" w14:textId="51C82085" w:rsidR="00696493" w:rsidRDefault="00836316" w:rsidP="0059474C">
      <w:pPr>
        <w:pStyle w:val="Lijstaline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716096" behindDoc="0" locked="0" layoutInCell="1" allowOverlap="1" wp14:anchorId="4A3A3E0F" wp14:editId="4DEC6B5C">
            <wp:simplePos x="0" y="0"/>
            <wp:positionH relativeFrom="column">
              <wp:posOffset>4433842</wp:posOffset>
            </wp:positionH>
            <wp:positionV relativeFrom="paragraph">
              <wp:posOffset>7167</wp:posOffset>
            </wp:positionV>
            <wp:extent cx="1524000" cy="85725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493">
        <w:rPr>
          <w:rFonts w:ascii="Arial" w:hAnsi="Arial" w:cs="Arial"/>
          <w:sz w:val="24"/>
          <w:szCs w:val="24"/>
        </w:rPr>
        <w:t>Teken</w:t>
      </w:r>
      <w:r w:rsidR="00696493" w:rsidRPr="00696493">
        <w:rPr>
          <w:rFonts w:ascii="Arial" w:hAnsi="Arial" w:cs="Arial"/>
          <w:sz w:val="24"/>
          <w:szCs w:val="24"/>
        </w:rPr>
        <w:t xml:space="preserve"> de tuin over op een vel A3-papier. </w:t>
      </w:r>
    </w:p>
    <w:p w14:paraId="2D4FD5CE" w14:textId="70362B5F" w:rsidR="00696493" w:rsidRDefault="00696493" w:rsidP="00696493">
      <w:pPr>
        <w:pStyle w:val="Lijstaline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Teken een centimeter uit de rand, rondom een kantlijn.</w:t>
      </w:r>
    </w:p>
    <w:p w14:paraId="00A1DF2B" w14:textId="5E2E9756" w:rsidR="00696493" w:rsidRDefault="00696493" w:rsidP="00696493">
      <w:pPr>
        <w:pStyle w:val="Lijstaline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Teken de tuin in het midden van het papier</w:t>
      </w:r>
    </w:p>
    <w:p w14:paraId="4F64912F" w14:textId="72EB8E89" w:rsidR="00696493" w:rsidRDefault="00696493" w:rsidP="00696493">
      <w:pPr>
        <w:pStyle w:val="Lijstaline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Zet rechts in de hoek in een kader alle gegevens die op een tuinontwerp horen te staan.</w:t>
      </w:r>
    </w:p>
    <w:p w14:paraId="557B2B53" w14:textId="58A04185" w:rsidR="00696493" w:rsidRDefault="00696493" w:rsidP="00696493">
      <w:pPr>
        <w:pStyle w:val="Lijstaline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Vergeet zeker de schaal en de noordpijl niet</w:t>
      </w:r>
      <w:r w:rsidR="00836316">
        <w:rPr>
          <w:rFonts w:ascii="Arial" w:hAnsi="Arial" w:cs="Arial"/>
          <w:sz w:val="24"/>
          <w:szCs w:val="24"/>
        </w:rPr>
        <w:t>.</w:t>
      </w:r>
    </w:p>
    <w:p w14:paraId="16FE653C" w14:textId="227D0C29" w:rsidR="00C13514" w:rsidRDefault="00C13514" w:rsidP="00696493">
      <w:pPr>
        <w:pStyle w:val="Lijstalinea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Maak een legenda</w:t>
      </w:r>
    </w:p>
    <w:p w14:paraId="3BB835D6" w14:textId="77777777" w:rsidR="00C13514" w:rsidRDefault="00C13514" w:rsidP="00C13514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p w14:paraId="3F44D428" w14:textId="173C4176" w:rsidR="00836316" w:rsidRDefault="00836316" w:rsidP="0059474C">
      <w:pPr>
        <w:pStyle w:val="Lijstaline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Teken de objecten die je hebt benoemt bij opdracht 3 en vul </w:t>
      </w:r>
      <w:r w:rsidR="00EE5F67">
        <w:rPr>
          <w:rFonts w:ascii="Arial" w:hAnsi="Arial" w:cs="Arial"/>
          <w:sz w:val="24"/>
          <w:szCs w:val="24"/>
        </w:rPr>
        <w:t xml:space="preserve">dit aan met </w:t>
      </w:r>
      <w:r w:rsidR="00B43CEB">
        <w:rPr>
          <w:rFonts w:ascii="Arial" w:hAnsi="Arial" w:cs="Arial"/>
          <w:sz w:val="24"/>
          <w:szCs w:val="24"/>
        </w:rPr>
        <w:t>b</w:t>
      </w:r>
      <w:r w:rsidR="00C13514">
        <w:rPr>
          <w:rFonts w:ascii="Arial" w:hAnsi="Arial" w:cs="Arial"/>
          <w:sz w:val="24"/>
          <w:szCs w:val="24"/>
        </w:rPr>
        <w:t>e</w:t>
      </w:r>
      <w:r w:rsidR="00B43CEB">
        <w:rPr>
          <w:rFonts w:ascii="Arial" w:hAnsi="Arial" w:cs="Arial"/>
          <w:sz w:val="24"/>
          <w:szCs w:val="24"/>
        </w:rPr>
        <w:t>planting zoals bomen, heester en vaste planten.</w:t>
      </w:r>
    </w:p>
    <w:p w14:paraId="62D2A47E" w14:textId="06F26D87" w:rsidR="00B43CEB" w:rsidRPr="00C13514" w:rsidRDefault="00B43CEB" w:rsidP="00C13514">
      <w:pPr>
        <w:spacing w:after="0"/>
        <w:rPr>
          <w:rFonts w:ascii="Arial" w:hAnsi="Arial" w:cs="Arial"/>
          <w:sz w:val="18"/>
          <w:szCs w:val="18"/>
        </w:rPr>
      </w:pPr>
    </w:p>
    <w:p w14:paraId="1D6098AE" w14:textId="0F5599E0" w:rsidR="00B43CEB" w:rsidRDefault="00B43CEB" w:rsidP="0059474C">
      <w:pPr>
        <w:pStyle w:val="Lijstalinea"/>
        <w:numPr>
          <w:ilvl w:val="0"/>
          <w:numId w:val="29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Kleur de tekening in.</w:t>
      </w:r>
    </w:p>
    <w:p w14:paraId="68071AFA" w14:textId="77777777" w:rsidR="00B43CEB" w:rsidRPr="00B43CEB" w:rsidRDefault="00B43CEB" w:rsidP="00B43CEB">
      <w:pPr>
        <w:pStyle w:val="Lijstalinea"/>
        <w:rPr>
          <w:rFonts w:ascii="Arial" w:hAnsi="Arial" w:cs="Arial"/>
          <w:sz w:val="24"/>
          <w:szCs w:val="24"/>
        </w:rPr>
      </w:pPr>
    </w:p>
    <w:p w14:paraId="3B372A71" w14:textId="4D10E924" w:rsidR="00C13514" w:rsidRDefault="00B43CEB" w:rsidP="0059474C">
      <w:pPr>
        <w:pStyle w:val="Lijstaline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Controleer</w:t>
      </w:r>
      <w:r w:rsidRPr="00B43CEB">
        <w:rPr>
          <w:rFonts w:ascii="Arial" w:hAnsi="Arial" w:cs="Arial"/>
          <w:sz w:val="24"/>
          <w:szCs w:val="24"/>
        </w:rPr>
        <w:t xml:space="preserve"> de gegevens op de tekening die je bij opdracht 1 hebt aangekruist. Werk je digitaal? Maak dan een</w:t>
      </w:r>
      <w:r>
        <w:rPr>
          <w:rFonts w:ascii="Arial" w:hAnsi="Arial" w:cs="Arial"/>
          <w:sz w:val="24"/>
          <w:szCs w:val="24"/>
        </w:rPr>
        <w:t xml:space="preserve"> </w:t>
      </w:r>
      <w:r w:rsidRPr="00B43CEB">
        <w:rPr>
          <w:rFonts w:ascii="Arial" w:hAnsi="Arial" w:cs="Arial"/>
          <w:sz w:val="24"/>
          <w:szCs w:val="24"/>
        </w:rPr>
        <w:t>foto van de tekening en voeg die toe als bijlage.</w:t>
      </w:r>
    </w:p>
    <w:p w14:paraId="2E6C2B87" w14:textId="77777777" w:rsidR="00600144" w:rsidRPr="00600144" w:rsidRDefault="00600144" w:rsidP="00600144">
      <w:pPr>
        <w:pStyle w:val="Lijstalinea"/>
        <w:rPr>
          <w:rFonts w:ascii="Arial" w:hAnsi="Arial" w:cs="Arial"/>
          <w:sz w:val="24"/>
          <w:szCs w:val="24"/>
        </w:rPr>
      </w:pPr>
    </w:p>
    <w:p w14:paraId="1CCCEE2F" w14:textId="77777777" w:rsidR="00600144" w:rsidRDefault="00600144" w:rsidP="00600144">
      <w:pPr>
        <w:pStyle w:val="Lijstalinea"/>
        <w:rPr>
          <w:rFonts w:ascii="Arial" w:hAnsi="Arial" w:cs="Arial"/>
          <w:sz w:val="24"/>
          <w:szCs w:val="24"/>
        </w:rPr>
      </w:pPr>
    </w:p>
    <w:p w14:paraId="6A20477F" w14:textId="77777777" w:rsidR="00C13514" w:rsidRPr="00C13514" w:rsidRDefault="00C13514" w:rsidP="00C13514">
      <w:pPr>
        <w:pStyle w:val="Lijstalinea"/>
        <w:rPr>
          <w:rFonts w:ascii="Arial" w:hAnsi="Arial" w:cs="Arial"/>
          <w:sz w:val="24"/>
          <w:szCs w:val="24"/>
        </w:rPr>
      </w:pPr>
    </w:p>
    <w:p w14:paraId="1B066091" w14:textId="4AC22750" w:rsidR="0059474C" w:rsidRDefault="00C13514" w:rsidP="00C13514">
      <w:pPr>
        <w:pStyle w:val="Lijstalinea"/>
        <w:rPr>
          <w:rFonts w:ascii="Arial" w:hAnsi="Arial" w:cs="Arial"/>
          <w:b/>
          <w:sz w:val="24"/>
          <w:szCs w:val="24"/>
        </w:rPr>
      </w:pPr>
      <w:r w:rsidRPr="0059474C">
        <w:rPr>
          <w:rFonts w:ascii="Arial" w:hAnsi="Arial" w:cs="Arial"/>
          <w:b/>
          <w:sz w:val="24"/>
          <w:szCs w:val="24"/>
        </w:rPr>
        <w:t xml:space="preserve">BB kan nu inleveren. KB en GL maken ook </w:t>
      </w:r>
      <w:r w:rsidR="0059474C">
        <w:rPr>
          <w:rFonts w:ascii="Arial" w:hAnsi="Arial" w:cs="Arial"/>
          <w:b/>
          <w:sz w:val="24"/>
          <w:szCs w:val="24"/>
        </w:rPr>
        <w:t>deel</w:t>
      </w:r>
      <w:r w:rsidRPr="0059474C">
        <w:rPr>
          <w:rFonts w:ascii="Arial" w:hAnsi="Arial" w:cs="Arial"/>
          <w:b/>
          <w:sz w:val="24"/>
          <w:szCs w:val="24"/>
        </w:rPr>
        <w:t xml:space="preserve">opdracht </w:t>
      </w:r>
      <w:r w:rsidR="0059474C">
        <w:rPr>
          <w:rFonts w:ascii="Arial" w:hAnsi="Arial" w:cs="Arial"/>
          <w:b/>
          <w:sz w:val="24"/>
          <w:szCs w:val="24"/>
        </w:rPr>
        <w:t>3</w:t>
      </w:r>
      <w:r w:rsidR="00600144">
        <w:rPr>
          <w:rFonts w:ascii="Arial" w:hAnsi="Arial" w:cs="Arial"/>
          <w:b/>
          <w:sz w:val="24"/>
          <w:szCs w:val="24"/>
        </w:rPr>
        <w:t>.</w:t>
      </w:r>
      <w:r w:rsidR="0059474C">
        <w:rPr>
          <w:rFonts w:ascii="Arial" w:hAnsi="Arial" w:cs="Arial"/>
          <w:b/>
          <w:sz w:val="24"/>
          <w:szCs w:val="24"/>
        </w:rPr>
        <w:t xml:space="preserve"> </w:t>
      </w:r>
    </w:p>
    <w:p w14:paraId="03D048A9" w14:textId="5A2B3F5E" w:rsidR="0059474C" w:rsidRDefault="0059474C" w:rsidP="00C13514">
      <w:pPr>
        <w:pStyle w:val="Lijstaline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KB en </w:t>
      </w:r>
      <w:r w:rsidR="00600144">
        <w:rPr>
          <w:rFonts w:ascii="Arial" w:hAnsi="Arial" w:cs="Arial"/>
          <w:b/>
          <w:sz w:val="24"/>
          <w:szCs w:val="24"/>
        </w:rPr>
        <w:t>GL</w:t>
      </w:r>
      <w:r>
        <w:rPr>
          <w:rFonts w:ascii="Arial" w:hAnsi="Arial" w:cs="Arial"/>
          <w:b/>
          <w:sz w:val="24"/>
          <w:szCs w:val="24"/>
        </w:rPr>
        <w:t xml:space="preserve"> leveren dus nog niet in. Je moet de gegevens van deelopdracht 3 nog in je tekening verwerken.</w:t>
      </w:r>
    </w:p>
    <w:p w14:paraId="21930B47" w14:textId="77777777" w:rsidR="0059474C" w:rsidRDefault="0059474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B8E7201" w14:textId="77777777" w:rsidR="0059474C" w:rsidRDefault="0059474C" w:rsidP="00C13514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61FCF1C0" w14:textId="65C99482" w:rsidR="00B43CEB" w:rsidRPr="0059474C" w:rsidRDefault="0059474C" w:rsidP="0059474C">
      <w:pPr>
        <w:pStyle w:val="Lijstalinea"/>
        <w:ind w:left="0"/>
        <w:rPr>
          <w:rFonts w:ascii="Arial" w:hAnsi="Arial" w:cs="Arial"/>
          <w:b/>
          <w:sz w:val="24"/>
          <w:szCs w:val="24"/>
        </w:rPr>
      </w:pPr>
      <w:r w:rsidRPr="005E0CCF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Deelopdracht 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3 Beplanting in de tuin</w:t>
      </w:r>
      <w:r w:rsidR="00600144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(KB en GL)</w:t>
      </w:r>
      <w:r w:rsidR="00B43CEB" w:rsidRPr="0059474C">
        <w:rPr>
          <w:rFonts w:ascii="Arial" w:hAnsi="Arial" w:cs="Arial"/>
          <w:b/>
          <w:sz w:val="24"/>
          <w:szCs w:val="24"/>
        </w:rPr>
        <w:cr/>
      </w:r>
    </w:p>
    <w:p w14:paraId="37718B82" w14:textId="011408F7" w:rsidR="0049080E" w:rsidRDefault="0049080E" w:rsidP="0059474C">
      <w:pPr>
        <w:pStyle w:val="Lijstalinea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een tuin komt altijd beplanting. Noem in de tabel:</w:t>
      </w:r>
    </w:p>
    <w:p w14:paraId="2050C792" w14:textId="16BE8D2B" w:rsidR="0049080E" w:rsidRDefault="0049080E" w:rsidP="0049080E">
      <w:pPr>
        <w:pStyle w:val="Lijstaline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boomsoorten. Plak een plaatje van de boom erbij. Zoek op internet.</w:t>
      </w:r>
    </w:p>
    <w:p w14:paraId="7186C7BE" w14:textId="7C1176D2" w:rsidR="0049080E" w:rsidRDefault="0049080E" w:rsidP="0049080E">
      <w:pPr>
        <w:pStyle w:val="Lijstaline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Heestersoorten. Plak een plaatje van de heester erbij. Gebruik de bijlage 2</w:t>
      </w:r>
    </w:p>
    <w:p w14:paraId="6F8AB707" w14:textId="291F056A" w:rsidR="0049080E" w:rsidRPr="0049080E" w:rsidRDefault="0049080E" w:rsidP="0049080E">
      <w:pPr>
        <w:pStyle w:val="Lijstaline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Vaste planten. Plak een plaatje van de vaste plant erbij. Gebruik de bijlage 2</w:t>
      </w:r>
    </w:p>
    <w:p w14:paraId="622EA3DB" w14:textId="4CAE1227" w:rsidR="0049080E" w:rsidRDefault="0049080E" w:rsidP="0049080E">
      <w:pPr>
        <w:pStyle w:val="Lijstaline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Zet de beplanting op de juiste plaats. Houdt daarbij rekening met de zon. Gebruik de gegevens uit bijlage 2</w:t>
      </w:r>
    </w:p>
    <w:p w14:paraId="19F57F92" w14:textId="07603B49" w:rsidR="00C13514" w:rsidRPr="00C13514" w:rsidRDefault="00C13514" w:rsidP="00C13514">
      <w:pPr>
        <w:pStyle w:val="Lijstaline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C13514">
        <w:rPr>
          <w:rFonts w:ascii="Arial" w:hAnsi="Arial" w:cs="Arial"/>
          <w:sz w:val="24"/>
          <w:szCs w:val="24"/>
        </w:rPr>
        <w:t xml:space="preserve">Geef de beplanting door middel van </w:t>
      </w:r>
      <w:r>
        <w:rPr>
          <w:rFonts w:ascii="Arial" w:hAnsi="Arial" w:cs="Arial"/>
          <w:sz w:val="24"/>
          <w:szCs w:val="24"/>
        </w:rPr>
        <w:t>het</w:t>
      </w:r>
      <w:r w:rsidRPr="00C13514">
        <w:rPr>
          <w:rFonts w:ascii="Arial" w:hAnsi="Arial" w:cs="Arial"/>
          <w:sz w:val="24"/>
          <w:szCs w:val="24"/>
        </w:rPr>
        <w:t xml:space="preserve"> cijfer aan in de tekening. </w:t>
      </w:r>
    </w:p>
    <w:p w14:paraId="38392682" w14:textId="0BC7B874" w:rsidR="0049080E" w:rsidRDefault="0049080E" w:rsidP="0049080E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978"/>
        <w:gridCol w:w="1837"/>
        <w:gridCol w:w="1700"/>
        <w:gridCol w:w="1412"/>
        <w:gridCol w:w="1695"/>
      </w:tblGrid>
      <w:tr w:rsidR="00600144" w14:paraId="44F8CA0B" w14:textId="77777777" w:rsidTr="00C13514">
        <w:tc>
          <w:tcPr>
            <w:tcW w:w="978" w:type="dxa"/>
            <w:shd w:val="clear" w:color="auto" w:fill="767171" w:themeFill="background2" w:themeFillShade="80"/>
          </w:tcPr>
          <w:p w14:paraId="20A26D20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  <w:shd w:val="clear" w:color="auto" w:fill="767171" w:themeFill="background2" w:themeFillShade="80"/>
          </w:tcPr>
          <w:p w14:paraId="12413853" w14:textId="3E069F4F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Latijnse Naam</w:t>
            </w:r>
          </w:p>
        </w:tc>
        <w:tc>
          <w:tcPr>
            <w:tcW w:w="1700" w:type="dxa"/>
            <w:shd w:val="clear" w:color="auto" w:fill="767171" w:themeFill="background2" w:themeFillShade="80"/>
          </w:tcPr>
          <w:p w14:paraId="12F2F6B6" w14:textId="280C3985" w:rsidR="00C13514" w:rsidRDefault="00C13514" w:rsidP="00C13514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Nederl. naam </w:t>
            </w:r>
          </w:p>
        </w:tc>
        <w:tc>
          <w:tcPr>
            <w:tcW w:w="1412" w:type="dxa"/>
            <w:shd w:val="clear" w:color="auto" w:fill="767171" w:themeFill="background2" w:themeFillShade="80"/>
          </w:tcPr>
          <w:p w14:paraId="6B1A7781" w14:textId="4A49F96F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Kleur bloei</w:t>
            </w:r>
          </w:p>
        </w:tc>
        <w:tc>
          <w:tcPr>
            <w:tcW w:w="1695" w:type="dxa"/>
            <w:shd w:val="clear" w:color="auto" w:fill="767171" w:themeFill="background2" w:themeFillShade="80"/>
          </w:tcPr>
          <w:p w14:paraId="71678845" w14:textId="39AB37AD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Plaatje</w:t>
            </w:r>
          </w:p>
        </w:tc>
      </w:tr>
      <w:tr w:rsidR="00C13514" w14:paraId="556162AE" w14:textId="77777777" w:rsidTr="00C13514">
        <w:tc>
          <w:tcPr>
            <w:tcW w:w="7622" w:type="dxa"/>
            <w:gridSpan w:val="5"/>
            <w:shd w:val="clear" w:color="auto" w:fill="A8D08D" w:themeFill="accent6" w:themeFillTint="99"/>
          </w:tcPr>
          <w:p w14:paraId="63D64641" w14:textId="4EA605FD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Bomen</w:t>
            </w:r>
          </w:p>
        </w:tc>
      </w:tr>
      <w:tr w:rsidR="009F7DA9" w14:paraId="7C719D8A" w14:textId="77777777" w:rsidTr="00C13514">
        <w:tc>
          <w:tcPr>
            <w:tcW w:w="978" w:type="dxa"/>
          </w:tcPr>
          <w:p w14:paraId="14138E2C" w14:textId="379B3B34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14:paraId="4D41E31C" w14:textId="465A13FB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6C71594A" w14:textId="3079A921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3B27AB1" w14:textId="3301F06D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2119CA1E" w14:textId="266DB142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DA9" w14:paraId="3F08CB7A" w14:textId="77777777" w:rsidTr="00C13514">
        <w:tc>
          <w:tcPr>
            <w:tcW w:w="978" w:type="dxa"/>
          </w:tcPr>
          <w:p w14:paraId="2DB5C293" w14:textId="3750240D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37" w:type="dxa"/>
          </w:tcPr>
          <w:p w14:paraId="30F65C97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405040C7" w14:textId="3C5AD318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64AE8DD" w14:textId="2F6F826A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32D46896" w14:textId="4E077724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13514" w14:paraId="2A56A9B0" w14:textId="77777777" w:rsidTr="00C13514">
        <w:tc>
          <w:tcPr>
            <w:tcW w:w="7622" w:type="dxa"/>
            <w:gridSpan w:val="5"/>
            <w:shd w:val="clear" w:color="auto" w:fill="A8D08D" w:themeFill="accent6" w:themeFillTint="99"/>
          </w:tcPr>
          <w:p w14:paraId="3B34DAD2" w14:textId="5BCB41F5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Heesters</w:t>
            </w:r>
          </w:p>
        </w:tc>
      </w:tr>
      <w:tr w:rsidR="009F7DA9" w14:paraId="798F6E84" w14:textId="77777777" w:rsidTr="00C13514">
        <w:tc>
          <w:tcPr>
            <w:tcW w:w="978" w:type="dxa"/>
          </w:tcPr>
          <w:p w14:paraId="59B8853A" w14:textId="33683A7F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37" w:type="dxa"/>
          </w:tcPr>
          <w:p w14:paraId="16DBD611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48FACD84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0AB01568" w14:textId="21C6215E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2031F859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DA9" w14:paraId="4EE8C987" w14:textId="77777777" w:rsidTr="00C13514">
        <w:tc>
          <w:tcPr>
            <w:tcW w:w="978" w:type="dxa"/>
          </w:tcPr>
          <w:p w14:paraId="0E8FA5E2" w14:textId="60BED14E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37" w:type="dxa"/>
          </w:tcPr>
          <w:p w14:paraId="37DB802E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3A0CAE71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AD13D93" w14:textId="58AB2DE6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48341A93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DA9" w14:paraId="586979BF" w14:textId="77777777" w:rsidTr="00C13514">
        <w:tc>
          <w:tcPr>
            <w:tcW w:w="978" w:type="dxa"/>
          </w:tcPr>
          <w:p w14:paraId="53880C9E" w14:textId="7F5B4AD8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37" w:type="dxa"/>
          </w:tcPr>
          <w:p w14:paraId="2558FBAB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20C83D46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1BB82AC" w14:textId="138CEF62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7190D91F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3514" w14:paraId="257072FD" w14:textId="77777777" w:rsidTr="00C13514">
        <w:tc>
          <w:tcPr>
            <w:tcW w:w="7622" w:type="dxa"/>
            <w:gridSpan w:val="5"/>
            <w:shd w:val="clear" w:color="auto" w:fill="A8D08D" w:themeFill="accent6" w:themeFillTint="99"/>
          </w:tcPr>
          <w:p w14:paraId="7F4216C5" w14:textId="36AE543D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Vaste planten</w:t>
            </w:r>
          </w:p>
        </w:tc>
      </w:tr>
      <w:tr w:rsidR="009F7DA9" w14:paraId="2DBF54CD" w14:textId="77777777" w:rsidTr="00C13514">
        <w:tc>
          <w:tcPr>
            <w:tcW w:w="978" w:type="dxa"/>
          </w:tcPr>
          <w:p w14:paraId="7D09DCEA" w14:textId="60C8B569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37" w:type="dxa"/>
          </w:tcPr>
          <w:p w14:paraId="7E6D0693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37A22220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203EEAE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4BE866DF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DA9" w14:paraId="46200D9F" w14:textId="77777777" w:rsidTr="00C13514">
        <w:tc>
          <w:tcPr>
            <w:tcW w:w="978" w:type="dxa"/>
          </w:tcPr>
          <w:p w14:paraId="591D79F4" w14:textId="131A6183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37" w:type="dxa"/>
          </w:tcPr>
          <w:p w14:paraId="5ADC785B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5702186B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066FA727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046C3453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DA9" w14:paraId="77E9375E" w14:textId="77777777" w:rsidTr="00C13514">
        <w:tc>
          <w:tcPr>
            <w:tcW w:w="978" w:type="dxa"/>
          </w:tcPr>
          <w:p w14:paraId="61A03E84" w14:textId="1CE779F0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37" w:type="dxa"/>
          </w:tcPr>
          <w:p w14:paraId="5B8B26F7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0462C9D8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5CE61D76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03052857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DA9" w14:paraId="5FF41E8F" w14:textId="77777777" w:rsidTr="00C13514">
        <w:tc>
          <w:tcPr>
            <w:tcW w:w="978" w:type="dxa"/>
          </w:tcPr>
          <w:p w14:paraId="5144CA7F" w14:textId="569E32D5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37" w:type="dxa"/>
          </w:tcPr>
          <w:p w14:paraId="57195B47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02CF9747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0EB2228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078A4E8D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DA9" w14:paraId="0659D52F" w14:textId="77777777" w:rsidTr="00C13514">
        <w:tc>
          <w:tcPr>
            <w:tcW w:w="978" w:type="dxa"/>
          </w:tcPr>
          <w:p w14:paraId="4CDA8702" w14:textId="24BD8443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37" w:type="dxa"/>
          </w:tcPr>
          <w:p w14:paraId="767A4040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4AFFC000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2" w:type="dxa"/>
          </w:tcPr>
          <w:p w14:paraId="50759771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</w:tcPr>
          <w:p w14:paraId="4A3FA2EA" w14:textId="77777777" w:rsidR="00C13514" w:rsidRDefault="00C13514" w:rsidP="0049080E">
            <w:pPr>
              <w:pStyle w:val="Lijstaline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FBE90D" w14:textId="2A9F94EF" w:rsidR="0049080E" w:rsidRDefault="0049080E" w:rsidP="0049080E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p w14:paraId="472170FC" w14:textId="2E279EDF" w:rsidR="00C13514" w:rsidRDefault="00C13514" w:rsidP="0049080E">
      <w:pPr>
        <w:pStyle w:val="Lijstalinea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Lever de opdracht in via Elo</w:t>
      </w:r>
    </w:p>
    <w:p w14:paraId="6453140C" w14:textId="40087A53" w:rsidR="00836316" w:rsidRDefault="00836316">
      <w:pPr>
        <w:rPr>
          <w:rFonts w:ascii="Arial" w:hAnsi="Arial" w:cs="Arial"/>
          <w:sz w:val="24"/>
          <w:szCs w:val="24"/>
        </w:rPr>
      </w:pPr>
    </w:p>
    <w:p w14:paraId="6CF05ECB" w14:textId="00AF2B72" w:rsidR="00836316" w:rsidRDefault="00836316" w:rsidP="00836316">
      <w:pPr>
        <w:pStyle w:val="Lijstalinea"/>
        <w:rPr>
          <w:rFonts w:ascii="Arial" w:hAnsi="Arial" w:cs="Arial"/>
          <w:sz w:val="24"/>
          <w:szCs w:val="24"/>
        </w:rPr>
      </w:pPr>
    </w:p>
    <w:p w14:paraId="24D390CA" w14:textId="77777777" w:rsidR="00600144" w:rsidRDefault="006001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373B7D8" w14:textId="77777777" w:rsidR="00600144" w:rsidRDefault="00600144" w:rsidP="00B43CEB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7CC0CD41" w14:textId="4D6AC0D0" w:rsidR="00B43CEB" w:rsidRDefault="00B43CEB" w:rsidP="00B43CEB">
      <w:pPr>
        <w:pStyle w:val="Lijstalinea"/>
        <w:rPr>
          <w:rFonts w:ascii="Arial" w:hAnsi="Arial" w:cs="Arial"/>
          <w:b/>
          <w:sz w:val="24"/>
          <w:szCs w:val="24"/>
        </w:rPr>
      </w:pPr>
      <w:r w:rsidRPr="00EE5F67">
        <w:rPr>
          <w:rFonts w:ascii="Arial" w:hAnsi="Arial" w:cs="Arial"/>
          <w:b/>
          <w:sz w:val="24"/>
          <w:szCs w:val="24"/>
        </w:rPr>
        <w:t xml:space="preserve">BIJLAGE </w:t>
      </w:r>
      <w:r>
        <w:rPr>
          <w:rFonts w:ascii="Arial" w:hAnsi="Arial" w:cs="Arial"/>
          <w:b/>
          <w:sz w:val="24"/>
          <w:szCs w:val="24"/>
        </w:rPr>
        <w:t>1</w:t>
      </w:r>
    </w:p>
    <w:p w14:paraId="77A926EA" w14:textId="7BCCD71B" w:rsidR="00B43CEB" w:rsidRPr="00EE5F67" w:rsidRDefault="00B43CEB" w:rsidP="00B43CEB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49CAD3A8" w14:textId="573316A2" w:rsidR="00B43CEB" w:rsidRDefault="0049080E">
      <w:pPr>
        <w:rPr>
          <w:rFonts w:ascii="Arial" w:hAnsi="Arial" w:cs="Arial"/>
          <w:b/>
          <w:sz w:val="24"/>
          <w:szCs w:val="24"/>
        </w:rPr>
      </w:pPr>
      <w:r w:rsidRPr="00B43CEB"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725312" behindDoc="1" locked="0" layoutInCell="1" allowOverlap="1" wp14:anchorId="5DF81E2A" wp14:editId="2FB45BF0">
                <wp:simplePos x="0" y="0"/>
                <wp:positionH relativeFrom="column">
                  <wp:posOffset>1048385</wp:posOffset>
                </wp:positionH>
                <wp:positionV relativeFrom="paragraph">
                  <wp:posOffset>7844155</wp:posOffset>
                </wp:positionV>
                <wp:extent cx="919480" cy="728980"/>
                <wp:effectExtent l="0" t="0" r="0" b="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46C7F" w14:textId="73E8F3FD" w:rsidR="0049080E" w:rsidRDefault="0049080E" w:rsidP="0049080E">
                            <w:r>
                              <w:t>Breedte schuur 3m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1E2A" id="_x0000_s1034" type="#_x0000_t202" style="position:absolute;margin-left:82.55pt;margin-top:617.65pt;width:72.4pt;height:57.4pt;z-index:-2515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" stroked="f">
                <v:textbox>
                  <w:txbxContent>
                    <w:p w14:paraId="55346C7F" w14:textId="73E8F3FD" w:rsidR="0049080E" w:rsidRDefault="0049080E" w:rsidP="0049080E">
                      <w:r>
                        <w:t>Breedte schuur 3m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3CEB"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723264" behindDoc="1" locked="0" layoutInCell="1" allowOverlap="1" wp14:anchorId="63A5CBD3" wp14:editId="6B4F5E00">
                <wp:simplePos x="0" y="0"/>
                <wp:positionH relativeFrom="column">
                  <wp:posOffset>-149225</wp:posOffset>
                </wp:positionH>
                <wp:positionV relativeFrom="paragraph">
                  <wp:posOffset>6347460</wp:posOffset>
                </wp:positionV>
                <wp:extent cx="598170" cy="728980"/>
                <wp:effectExtent l="0" t="0" r="0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6CE6" w14:textId="6339D634" w:rsidR="0049080E" w:rsidRDefault="0049080E" w:rsidP="0049080E">
                            <w:r>
                              <w:t>Lengte schuur4m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CBD3" id="_x0000_s1035" type="#_x0000_t202" style="position:absolute;margin-left:-11.75pt;margin-top:499.8pt;width:47.1pt;height:57.4pt;z-index:-25159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" stroked="f">
                <v:textbox>
                  <w:txbxContent>
                    <w:p w14:paraId="11B76CE6" w14:textId="6339D634" w:rsidR="0049080E" w:rsidRDefault="0049080E" w:rsidP="0049080E">
                      <w:r>
                        <w:t>Lengte schuur4m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3CEB"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721216" behindDoc="1" locked="0" layoutInCell="1" allowOverlap="1" wp14:anchorId="21A37DC7" wp14:editId="50465FB8">
                <wp:simplePos x="0" y="0"/>
                <wp:positionH relativeFrom="column">
                  <wp:posOffset>5473700</wp:posOffset>
                </wp:positionH>
                <wp:positionV relativeFrom="paragraph">
                  <wp:posOffset>2858770</wp:posOffset>
                </wp:positionV>
                <wp:extent cx="598170" cy="521970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FF114" w14:textId="25CFEF5F" w:rsidR="0049080E" w:rsidRDefault="0049080E" w:rsidP="0049080E">
                            <w:r>
                              <w:t>Lengte 15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37DC7" id="_x0000_s1036" type="#_x0000_t202" style="position:absolute;margin-left:431pt;margin-top:225.1pt;width:47.1pt;height:41.1pt;z-index:-25159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" stroked="f">
                <v:textbox>
                  <w:txbxContent>
                    <w:p w14:paraId="71BFF114" w14:textId="25CFEF5F" w:rsidR="0049080E" w:rsidRDefault="0049080E" w:rsidP="0049080E">
                      <w:r>
                        <w:t>Lengte 15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3CEB"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718144" behindDoc="1" locked="0" layoutInCell="1" allowOverlap="1" wp14:anchorId="39781F1D" wp14:editId="39BBB712">
                <wp:simplePos x="0" y="0"/>
                <wp:positionH relativeFrom="column">
                  <wp:posOffset>2692400</wp:posOffset>
                </wp:positionH>
                <wp:positionV relativeFrom="paragraph">
                  <wp:posOffset>229870</wp:posOffset>
                </wp:positionV>
                <wp:extent cx="990600" cy="320040"/>
                <wp:effectExtent l="0" t="0" r="0" b="38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CA11F" w14:textId="57B21384" w:rsidR="00B43CEB" w:rsidRDefault="0049080E">
                            <w:r>
                              <w:t xml:space="preserve">Breedte </w:t>
                            </w:r>
                            <w:r w:rsidR="00B43CEB">
                              <w:t>1</w:t>
                            </w:r>
                            <w:r>
                              <w:t>0</w:t>
                            </w:r>
                            <w:r w:rsidR="00B43CEB"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1F1D" id="_x0000_s1037" type="#_x0000_t202" style="position:absolute;margin-left:212pt;margin-top:18.1pt;width:78pt;height:25.2pt;z-index:-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" stroked="f">
                <v:textbox>
                  <w:txbxContent>
                    <w:p w14:paraId="7A8CA11F" w14:textId="57B21384" w:rsidR="00B43CEB" w:rsidRDefault="0049080E">
                      <w:r>
                        <w:t xml:space="preserve">Breedte </w:t>
                      </w:r>
                      <w:r w:rsidR="00B43CEB">
                        <w:t>1</w:t>
                      </w:r>
                      <w:r>
                        <w:t>0</w:t>
                      </w:r>
                      <w:r w:rsidR="00B43CEB"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19168" behindDoc="0" locked="0" layoutInCell="1" allowOverlap="1" wp14:anchorId="5BB626EE" wp14:editId="3D580E6E">
            <wp:simplePos x="0" y="0"/>
            <wp:positionH relativeFrom="column">
              <wp:posOffset>433524</wp:posOffset>
            </wp:positionH>
            <wp:positionV relativeFrom="paragraph">
              <wp:posOffset>496752</wp:posOffset>
            </wp:positionV>
            <wp:extent cx="4943475" cy="7410450"/>
            <wp:effectExtent l="0" t="0" r="952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CEB">
        <w:rPr>
          <w:rFonts w:ascii="Arial" w:hAnsi="Arial" w:cs="Arial"/>
          <w:b/>
          <w:sz w:val="24"/>
          <w:szCs w:val="24"/>
        </w:rPr>
        <w:br w:type="page"/>
      </w:r>
    </w:p>
    <w:p w14:paraId="0864077C" w14:textId="4DFEFA08" w:rsidR="00EE5F67" w:rsidRPr="00EE5F67" w:rsidRDefault="00EE5F67" w:rsidP="00836316">
      <w:pPr>
        <w:pStyle w:val="Lijstalinea"/>
        <w:rPr>
          <w:rFonts w:ascii="Arial" w:hAnsi="Arial" w:cs="Arial"/>
          <w:b/>
          <w:sz w:val="24"/>
          <w:szCs w:val="24"/>
        </w:rPr>
      </w:pPr>
      <w:r w:rsidRPr="00EE5F67">
        <w:rPr>
          <w:rFonts w:ascii="Arial" w:hAnsi="Arial" w:cs="Arial"/>
          <w:b/>
          <w:sz w:val="24"/>
          <w:szCs w:val="24"/>
        </w:rPr>
        <w:lastRenderedPageBreak/>
        <w:t>BIJLAGE 2</w:t>
      </w:r>
    </w:p>
    <w:p w14:paraId="73A751E1" w14:textId="77777777" w:rsidR="00EE5F67" w:rsidRDefault="00EE5F67" w:rsidP="00836316">
      <w:pPr>
        <w:pStyle w:val="Lijstalinea"/>
        <w:rPr>
          <w:rFonts w:ascii="Arial" w:hAnsi="Arial" w:cs="Arial"/>
          <w:sz w:val="24"/>
          <w:szCs w:val="24"/>
        </w:rPr>
      </w:pPr>
    </w:p>
    <w:p w14:paraId="567956A0" w14:textId="77777777" w:rsidR="00836316" w:rsidRDefault="00836316" w:rsidP="00836316">
      <w:pPr>
        <w:pStyle w:val="Lijstalinea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4093F9BD" wp14:editId="1A53A219">
            <wp:extent cx="5904865" cy="7990114"/>
            <wp:effectExtent l="0" t="0" r="63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9133" cy="799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B2A1" w14:textId="77777777" w:rsidR="00836316" w:rsidRDefault="008363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AC8781" w14:textId="0B9726DA" w:rsidR="00836316" w:rsidRDefault="00836316" w:rsidP="00836316">
      <w:pPr>
        <w:pStyle w:val="Lijstalinea"/>
        <w:rPr>
          <w:rFonts w:ascii="Arial" w:hAnsi="Arial" w:cs="Arial"/>
          <w:sz w:val="24"/>
          <w:szCs w:val="24"/>
        </w:rPr>
      </w:pPr>
    </w:p>
    <w:p w14:paraId="0A87002F" w14:textId="4830D34F" w:rsidR="00EE5F67" w:rsidRDefault="00EE5F67" w:rsidP="00836316">
      <w:pPr>
        <w:pStyle w:val="Lijstalinea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4274E7A" wp14:editId="42FA4A74">
            <wp:extent cx="5627915" cy="7847374"/>
            <wp:effectExtent l="0" t="0" r="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1671" cy="7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FC0E" w14:textId="77777777" w:rsidR="00EE5F67" w:rsidRDefault="00EE5F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BA2135" w14:textId="055087CA" w:rsidR="00836316" w:rsidRDefault="00836316" w:rsidP="00836316">
      <w:pPr>
        <w:pStyle w:val="Lijstalinea"/>
        <w:rPr>
          <w:rFonts w:ascii="Arial" w:hAnsi="Arial" w:cs="Arial"/>
          <w:sz w:val="24"/>
          <w:szCs w:val="24"/>
        </w:rPr>
      </w:pPr>
    </w:p>
    <w:p w14:paraId="4B145885" w14:textId="2CDE221D" w:rsidR="00EE5F67" w:rsidRDefault="00EE5F67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E2B5992" wp14:editId="60182FA5">
            <wp:extent cx="5750637" cy="6803571"/>
            <wp:effectExtent l="0" t="0" r="254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758" cy="68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9CB2" w14:textId="493EA85D" w:rsidR="00EE5F67" w:rsidRDefault="00EE5F67">
      <w:pPr>
        <w:rPr>
          <w:noProof/>
          <w:lang w:eastAsia="nl-NL"/>
        </w:rPr>
      </w:pPr>
    </w:p>
    <w:p w14:paraId="03CDC2F1" w14:textId="58DE376F" w:rsidR="00EE5F67" w:rsidRDefault="00EE5F67">
      <w:pPr>
        <w:rPr>
          <w:noProof/>
          <w:lang w:eastAsia="nl-NL"/>
        </w:rPr>
      </w:pPr>
    </w:p>
    <w:p w14:paraId="60017404" w14:textId="1106FB24" w:rsidR="00EE5F67" w:rsidRDefault="00EE5F67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53DD4B4D" w14:textId="4F36EFFD" w:rsidR="00EE5F67" w:rsidRDefault="00EE5F67">
      <w:pPr>
        <w:rPr>
          <w:noProof/>
          <w:lang w:eastAsia="nl-NL"/>
        </w:rPr>
      </w:pPr>
    </w:p>
    <w:p w14:paraId="09A1A5AA" w14:textId="18CD8AA3" w:rsidR="00EE5F67" w:rsidRDefault="00EE5F67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04C53C7" wp14:editId="2B36B47D">
            <wp:extent cx="5486400" cy="387667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0B0C" w14:textId="3F456020" w:rsidR="00EE5F67" w:rsidRPr="00836316" w:rsidRDefault="00EE5F67" w:rsidP="00836316">
      <w:pPr>
        <w:pStyle w:val="Lijstalinea"/>
        <w:rPr>
          <w:rFonts w:ascii="Arial" w:hAnsi="Arial" w:cs="Arial"/>
          <w:sz w:val="24"/>
          <w:szCs w:val="24"/>
        </w:rPr>
      </w:pPr>
    </w:p>
    <w:sectPr w:rsidR="00EE5F67" w:rsidRPr="00836316" w:rsidSect="00513B8D">
      <w:headerReference w:type="default" r:id="rId25"/>
      <w:footerReference w:type="default" r:id="rId26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0F9E6" w14:textId="77777777" w:rsidR="005E0CCF" w:rsidRDefault="005E0CCF" w:rsidP="0036770B">
      <w:pPr>
        <w:spacing w:after="0" w:line="240" w:lineRule="auto"/>
      </w:pPr>
      <w:r>
        <w:separator/>
      </w:r>
    </w:p>
  </w:endnote>
  <w:endnote w:type="continuationSeparator" w:id="0">
    <w:p w14:paraId="56BA0490" w14:textId="77777777" w:rsidR="005E0CCF" w:rsidRDefault="005E0CCF" w:rsidP="0036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51EFB" w14:textId="77777777" w:rsidR="005E0CCF" w:rsidRDefault="005E0CCF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68480" behindDoc="0" locked="0" layoutInCell="1" allowOverlap="1" wp14:anchorId="2AF40BF7" wp14:editId="6F7BD885">
          <wp:simplePos x="0" y="0"/>
          <wp:positionH relativeFrom="column">
            <wp:posOffset>-396875</wp:posOffset>
          </wp:positionH>
          <wp:positionV relativeFrom="paragraph">
            <wp:posOffset>61595</wp:posOffset>
          </wp:positionV>
          <wp:extent cx="922020" cy="349885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386339705"/>
        <w:docPartObj>
          <w:docPartGallery w:val="Page Numbers (Bottom of Page)"/>
          <w:docPartUnique/>
        </w:docPartObj>
      </w:sdtPr>
      <w:sdtEndPr/>
      <w:sdtContent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40320" behindDoc="0" locked="0" layoutInCell="1" allowOverlap="1" wp14:anchorId="7D2E65B1" wp14:editId="78002F6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18" name="Rechthoek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C9403" w14:textId="75778D3E" w:rsidR="005E0CCF" w:rsidRDefault="005E0CCF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E030C" w:rsidRPr="00DE030C">
                                <w:rPr>
                                  <w:noProof/>
                                  <w:color w:val="ED7D31" w:themeColor="accent2"/>
                                </w:rPr>
                                <w:t>3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D2E65B1" id="Rechthoek 218" o:spid="_x0000_s1043" style="position:absolute;margin-left:0;margin-top:0;width:44.55pt;height:15.1pt;rotation:180;flip:x;z-index:2516403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" filled="f" fillcolor="#c0504d" stroked="f" strokecolor="#5c83b4" strokeweight="2.25pt">
                  <v:textbox inset=",0,,0">
                    <w:txbxContent>
                      <w:p w14:paraId="125C9403" w14:textId="75778D3E" w:rsidR="005E0CCF" w:rsidRDefault="005E0CCF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E030C" w:rsidRPr="00DE030C">
                          <w:rPr>
                            <w:noProof/>
                            <w:color w:val="ED7D31" w:themeColor="accent2"/>
                          </w:rPr>
                          <w:t>3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C0D77" w14:textId="77777777" w:rsidR="005E0CCF" w:rsidRDefault="005E0CCF" w:rsidP="0036770B">
      <w:pPr>
        <w:spacing w:after="0" w:line="240" w:lineRule="auto"/>
      </w:pPr>
      <w:r>
        <w:separator/>
      </w:r>
    </w:p>
  </w:footnote>
  <w:footnote w:type="continuationSeparator" w:id="0">
    <w:p w14:paraId="3BC75193" w14:textId="77777777" w:rsidR="005E0CCF" w:rsidRDefault="005E0CCF" w:rsidP="0036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B5FCE" w14:textId="4D25B9A4" w:rsidR="005E0CCF" w:rsidRDefault="005E0CCF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DA91585" wp14:editId="0022C9C7">
              <wp:simplePos x="0" y="0"/>
              <wp:positionH relativeFrom="column">
                <wp:posOffset>2212340</wp:posOffset>
              </wp:positionH>
              <wp:positionV relativeFrom="paragraph">
                <wp:posOffset>-133350</wp:posOffset>
              </wp:positionV>
              <wp:extent cx="1236345" cy="511810"/>
              <wp:effectExtent l="0" t="0" r="20955" b="21590"/>
              <wp:wrapNone/>
              <wp:docPr id="5" name="Groe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6345" cy="511810"/>
                        <a:chOff x="0" y="0"/>
                        <a:chExt cx="1237282" cy="512064"/>
                      </a:xfrm>
                    </wpg:grpSpPr>
                    <wps:wsp>
                      <wps:cNvPr id="4" name="Rechthoek 2"/>
                      <wps:cNvSpPr/>
                      <wps:spPr>
                        <a:xfrm>
                          <a:off x="0" y="0"/>
                          <a:ext cx="835152" cy="512064"/>
                        </a:xfrm>
                        <a:prstGeom prst="rect">
                          <a:avLst/>
                        </a:prstGeom>
                        <a:solidFill>
                          <a:srgbClr val="F95A1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13335" w14:textId="77777777" w:rsidR="005E0CCF" w:rsidRPr="0036770B" w:rsidRDefault="005E0CCF" w:rsidP="00C7152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Praktijk </w:t>
                            </w:r>
                            <w:r w:rsidRPr="0036770B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opdracht</w:t>
                            </w:r>
                          </w:p>
                          <w:p w14:paraId="58C680B2" w14:textId="77777777" w:rsidR="005E0CCF" w:rsidRPr="0036770B" w:rsidRDefault="005E0CCF" w:rsidP="0036770B">
                            <w:pPr>
                              <w:rPr>
                                <w:rFonts w:ascii="Cambria" w:hAnsi="Cambria"/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hthoek 4"/>
                      <wps:cNvSpPr/>
                      <wps:spPr>
                        <a:xfrm>
                          <a:off x="834967" y="0"/>
                          <a:ext cx="402315" cy="51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6E195" w14:textId="4852F18C" w:rsidR="005E0CCF" w:rsidRPr="000E2A52" w:rsidRDefault="005E0CCF" w:rsidP="00B54E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BBKBGL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A91585" id="Groep 5" o:spid="_x0000_s1038" style="position:absolute;margin-left:174.2pt;margin-top:-10.5pt;width:97.35pt;height:40.3pt;z-index:251665408;mso-width-relative:margin" coordsize="1237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">
              <v:rect id="Rechthoek 2" o:spid="_x0000_s1039" style="position:absolute;width:8351;height: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" fillcolor="#f95a1b" strokecolor="#1f4d78 [1604]" strokeweight="1pt">
                <v:textbox>
                  <w:txbxContent>
                    <w:p w14:paraId="73713335" w14:textId="77777777" w:rsidR="005E0CCF" w:rsidRPr="0036770B" w:rsidRDefault="005E0CCF" w:rsidP="00C71521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Praktijk </w:t>
                      </w:r>
                      <w:r w:rsidRPr="0036770B"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  <w:t>opdracht</w:t>
                      </w:r>
                    </w:p>
                    <w:p w14:paraId="58C680B2" w14:textId="77777777" w:rsidR="005E0CCF" w:rsidRPr="0036770B" w:rsidRDefault="005E0CCF" w:rsidP="0036770B">
                      <w:pPr>
                        <w:rPr>
                          <w:rFonts w:ascii="Cambria" w:hAnsi="Cambria"/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</v:rect>
              <v:rect id="Rechthoek 4" o:spid="_x0000_s1040" style="position:absolute;left:8349;width:4023;height: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" fillcolor="white [3212]" strokecolor="#1f4d78 [1604]" strokeweight="1pt">
                <v:textbox>
                  <w:txbxContent>
                    <w:p w14:paraId="1B26E195" w14:textId="4852F18C" w:rsidR="005E0CCF" w:rsidRPr="000E2A52" w:rsidRDefault="005E0CCF" w:rsidP="00B54E06">
                      <w:pPr>
                        <w:spacing w:after="0"/>
                        <w:jc w:val="center"/>
                        <w:rPr>
                          <w:rFonts w:ascii="Cambria" w:hAnsi="Cambria"/>
                          <w:color w:val="385623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color w:val="385623" w:themeColor="accent6" w:themeShade="80"/>
                          <w:sz w:val="18"/>
                          <w:szCs w:val="18"/>
                        </w:rPr>
                        <w:t>BBKBGL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1D0F1F" wp14:editId="3B4FB4DA">
              <wp:simplePos x="0" y="0"/>
              <wp:positionH relativeFrom="column">
                <wp:posOffset>3449467</wp:posOffset>
              </wp:positionH>
              <wp:positionV relativeFrom="paragraph">
                <wp:posOffset>-9965</wp:posOffset>
              </wp:positionV>
              <wp:extent cx="2349988" cy="280035"/>
              <wp:effectExtent l="0" t="0" r="12700" b="24765"/>
              <wp:wrapNone/>
              <wp:docPr id="3" name="Rechthoe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9988" cy="28003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73995B" w14:textId="10E5F7B4" w:rsidR="005E0CCF" w:rsidRPr="00CA4557" w:rsidRDefault="005E0CCF" w:rsidP="0036770B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  <w:t>Tuinontwerp en - aanleg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1D0F1F" id="Rechthoek 3" o:spid="_x0000_s1041" style="position:absolute;margin-left:271.6pt;margin-top:-.8pt;width:185.05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" fillcolor="#375623 [1609]" strokecolor="#375623 [1609]" strokeweight="1pt">
              <v:textbox>
                <w:txbxContent>
                  <w:p w14:paraId="4573995B" w14:textId="10E5F7B4" w:rsidR="005E0CCF" w:rsidRPr="00CA4557" w:rsidRDefault="005E0CCF" w:rsidP="0036770B">
                    <w:pPr>
                      <w:rPr>
                        <w:rFonts w:ascii="Cambria" w:hAnsi="Cambria"/>
                        <w:b/>
                        <w:color w:val="FFFFFF" w:themeColor="background1"/>
                      </w:rPr>
                    </w:pPr>
                    <w:r>
                      <w:rPr>
                        <w:rFonts w:ascii="Cambria" w:hAnsi="Cambria"/>
                        <w:b/>
                        <w:color w:val="FFFFFF" w:themeColor="background1"/>
                      </w:rPr>
                      <w:t>Tuinontwerp en - aanleg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04174B" wp14:editId="74A8D95F">
              <wp:simplePos x="0" y="0"/>
              <wp:positionH relativeFrom="column">
                <wp:posOffset>14605</wp:posOffset>
              </wp:positionH>
              <wp:positionV relativeFrom="paragraph">
                <wp:posOffset>-10668</wp:posOffset>
              </wp:positionV>
              <wp:extent cx="3450336" cy="280035"/>
              <wp:effectExtent l="0" t="0" r="17145" b="2476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50336" cy="2800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2B560A" w14:textId="0CCD4B89" w:rsidR="005E0CCF" w:rsidRPr="0036770B" w:rsidRDefault="005E0CCF" w:rsidP="0036770B">
                          <w:pP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  <w:t>Eindopdracht periode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4174B" id="Rechthoek 1" o:spid="_x0000_s1042" style="position:absolute;margin-left:1.15pt;margin-top:-.85pt;width:271.7pt;height:2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" fillcolor="white [3212]" strokecolor="#375623 [1609]" strokeweight="1pt">
              <v:textbox>
                <w:txbxContent>
                  <w:p w14:paraId="662B560A" w14:textId="0CCD4B89" w:rsidR="005E0CCF" w:rsidRPr="0036770B" w:rsidRDefault="005E0CCF" w:rsidP="0036770B">
                    <w:pPr>
                      <w:rPr>
                        <w:rFonts w:ascii="Cambria" w:hAnsi="Cambria"/>
                        <w:b/>
                        <w:color w:val="385623" w:themeColor="accent6" w:themeShade="80"/>
                      </w:rPr>
                    </w:pPr>
                    <w:r>
                      <w:rPr>
                        <w:rFonts w:ascii="Cambria" w:hAnsi="Cambria"/>
                        <w:b/>
                        <w:color w:val="385623" w:themeColor="accent6" w:themeShade="80"/>
                      </w:rPr>
                      <w:t>Eindopdracht periode 2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E088C"/>
    <w:multiLevelType w:val="hybridMultilevel"/>
    <w:tmpl w:val="06DEE05C"/>
    <w:lvl w:ilvl="0" w:tplc="23BC48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A7E01"/>
    <w:multiLevelType w:val="hybridMultilevel"/>
    <w:tmpl w:val="9B28E312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F6840"/>
    <w:multiLevelType w:val="hybridMultilevel"/>
    <w:tmpl w:val="55D09B60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525750"/>
    <w:multiLevelType w:val="hybridMultilevel"/>
    <w:tmpl w:val="C406A5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D5777"/>
    <w:multiLevelType w:val="hybridMultilevel"/>
    <w:tmpl w:val="DF041CD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67770"/>
    <w:multiLevelType w:val="hybridMultilevel"/>
    <w:tmpl w:val="CD82B2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7039"/>
    <w:multiLevelType w:val="hybridMultilevel"/>
    <w:tmpl w:val="09F8B14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7C6738"/>
    <w:multiLevelType w:val="hybridMultilevel"/>
    <w:tmpl w:val="224034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004A5"/>
    <w:multiLevelType w:val="hybridMultilevel"/>
    <w:tmpl w:val="A99C65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36D49"/>
    <w:multiLevelType w:val="hybridMultilevel"/>
    <w:tmpl w:val="BDCE252E"/>
    <w:lvl w:ilvl="0" w:tplc="04130019">
      <w:start w:val="1"/>
      <w:numFmt w:val="lowerLetter"/>
      <w:lvlText w:val="%1."/>
      <w:lvlJc w:val="left"/>
      <w:pPr>
        <w:ind w:left="2457" w:hanging="360"/>
      </w:pPr>
    </w:lvl>
    <w:lvl w:ilvl="1" w:tplc="04130019" w:tentative="1">
      <w:start w:val="1"/>
      <w:numFmt w:val="lowerLetter"/>
      <w:lvlText w:val="%2."/>
      <w:lvlJc w:val="left"/>
      <w:pPr>
        <w:ind w:left="3177" w:hanging="360"/>
      </w:pPr>
    </w:lvl>
    <w:lvl w:ilvl="2" w:tplc="0413001B" w:tentative="1">
      <w:start w:val="1"/>
      <w:numFmt w:val="lowerRoman"/>
      <w:lvlText w:val="%3."/>
      <w:lvlJc w:val="right"/>
      <w:pPr>
        <w:ind w:left="3897" w:hanging="180"/>
      </w:pPr>
    </w:lvl>
    <w:lvl w:ilvl="3" w:tplc="0413000F" w:tentative="1">
      <w:start w:val="1"/>
      <w:numFmt w:val="decimal"/>
      <w:lvlText w:val="%4."/>
      <w:lvlJc w:val="left"/>
      <w:pPr>
        <w:ind w:left="4617" w:hanging="360"/>
      </w:pPr>
    </w:lvl>
    <w:lvl w:ilvl="4" w:tplc="04130019" w:tentative="1">
      <w:start w:val="1"/>
      <w:numFmt w:val="lowerLetter"/>
      <w:lvlText w:val="%5."/>
      <w:lvlJc w:val="left"/>
      <w:pPr>
        <w:ind w:left="5337" w:hanging="360"/>
      </w:pPr>
    </w:lvl>
    <w:lvl w:ilvl="5" w:tplc="0413001B" w:tentative="1">
      <w:start w:val="1"/>
      <w:numFmt w:val="lowerRoman"/>
      <w:lvlText w:val="%6."/>
      <w:lvlJc w:val="right"/>
      <w:pPr>
        <w:ind w:left="6057" w:hanging="180"/>
      </w:pPr>
    </w:lvl>
    <w:lvl w:ilvl="6" w:tplc="0413000F" w:tentative="1">
      <w:start w:val="1"/>
      <w:numFmt w:val="decimal"/>
      <w:lvlText w:val="%7."/>
      <w:lvlJc w:val="left"/>
      <w:pPr>
        <w:ind w:left="6777" w:hanging="360"/>
      </w:pPr>
    </w:lvl>
    <w:lvl w:ilvl="7" w:tplc="04130019" w:tentative="1">
      <w:start w:val="1"/>
      <w:numFmt w:val="lowerLetter"/>
      <w:lvlText w:val="%8."/>
      <w:lvlJc w:val="left"/>
      <w:pPr>
        <w:ind w:left="7497" w:hanging="360"/>
      </w:pPr>
    </w:lvl>
    <w:lvl w:ilvl="8" w:tplc="0413001B" w:tentative="1">
      <w:start w:val="1"/>
      <w:numFmt w:val="lowerRoman"/>
      <w:lvlText w:val="%9."/>
      <w:lvlJc w:val="right"/>
      <w:pPr>
        <w:ind w:left="8217" w:hanging="180"/>
      </w:pPr>
    </w:lvl>
  </w:abstractNum>
  <w:abstractNum w:abstractNumId="10" w15:restartNumberingAfterBreak="0">
    <w:nsid w:val="2C700760"/>
    <w:multiLevelType w:val="hybridMultilevel"/>
    <w:tmpl w:val="4F3E67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D4F5F"/>
    <w:multiLevelType w:val="hybridMultilevel"/>
    <w:tmpl w:val="54744CEE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2E5C76"/>
    <w:multiLevelType w:val="hybridMultilevel"/>
    <w:tmpl w:val="DB969A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F4F90"/>
    <w:multiLevelType w:val="hybridMultilevel"/>
    <w:tmpl w:val="224034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99"/>
    <w:multiLevelType w:val="hybridMultilevel"/>
    <w:tmpl w:val="0FB887B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A0314E"/>
    <w:multiLevelType w:val="hybridMultilevel"/>
    <w:tmpl w:val="76AE61BC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1C038B"/>
    <w:multiLevelType w:val="hybridMultilevel"/>
    <w:tmpl w:val="1FC2AC7A"/>
    <w:lvl w:ilvl="0" w:tplc="F1A623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137B9A"/>
    <w:multiLevelType w:val="hybridMultilevel"/>
    <w:tmpl w:val="C4406D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E7E22"/>
    <w:multiLevelType w:val="hybridMultilevel"/>
    <w:tmpl w:val="45426716"/>
    <w:lvl w:ilvl="0" w:tplc="FCA87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36645E"/>
    <w:multiLevelType w:val="hybridMultilevel"/>
    <w:tmpl w:val="52CCDA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52DBE"/>
    <w:multiLevelType w:val="hybridMultilevel"/>
    <w:tmpl w:val="A672139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F25DD"/>
    <w:multiLevelType w:val="hybridMultilevel"/>
    <w:tmpl w:val="55D09B60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9F83D0D"/>
    <w:multiLevelType w:val="hybridMultilevel"/>
    <w:tmpl w:val="C88E8178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5A0A793B"/>
    <w:multiLevelType w:val="hybridMultilevel"/>
    <w:tmpl w:val="BFC6A2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D031B"/>
    <w:multiLevelType w:val="hybridMultilevel"/>
    <w:tmpl w:val="A672139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51011D"/>
    <w:multiLevelType w:val="hybridMultilevel"/>
    <w:tmpl w:val="AFEA12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360941"/>
    <w:multiLevelType w:val="hybridMultilevel"/>
    <w:tmpl w:val="D310C69E"/>
    <w:lvl w:ilvl="0" w:tplc="F1A623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8643F"/>
    <w:multiLevelType w:val="hybridMultilevel"/>
    <w:tmpl w:val="0C2A00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33B74"/>
    <w:multiLevelType w:val="hybridMultilevel"/>
    <w:tmpl w:val="2312E8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302858"/>
    <w:multiLevelType w:val="hybridMultilevel"/>
    <w:tmpl w:val="1570EFDA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7"/>
  </w:num>
  <w:num w:numId="3">
    <w:abstractNumId w:val="28"/>
  </w:num>
  <w:num w:numId="4">
    <w:abstractNumId w:val="27"/>
  </w:num>
  <w:num w:numId="5">
    <w:abstractNumId w:val="10"/>
  </w:num>
  <w:num w:numId="6">
    <w:abstractNumId w:val="13"/>
  </w:num>
  <w:num w:numId="7">
    <w:abstractNumId w:val="11"/>
  </w:num>
  <w:num w:numId="8">
    <w:abstractNumId w:val="15"/>
  </w:num>
  <w:num w:numId="9">
    <w:abstractNumId w:val="8"/>
  </w:num>
  <w:num w:numId="10">
    <w:abstractNumId w:val="26"/>
  </w:num>
  <w:num w:numId="11">
    <w:abstractNumId w:val="16"/>
  </w:num>
  <w:num w:numId="12">
    <w:abstractNumId w:val="3"/>
  </w:num>
  <w:num w:numId="13">
    <w:abstractNumId w:val="22"/>
  </w:num>
  <w:num w:numId="14">
    <w:abstractNumId w:val="18"/>
  </w:num>
  <w:num w:numId="15">
    <w:abstractNumId w:val="19"/>
  </w:num>
  <w:num w:numId="16">
    <w:abstractNumId w:val="23"/>
  </w:num>
  <w:num w:numId="17">
    <w:abstractNumId w:val="4"/>
  </w:num>
  <w:num w:numId="18">
    <w:abstractNumId w:val="17"/>
  </w:num>
  <w:num w:numId="19">
    <w:abstractNumId w:val="14"/>
  </w:num>
  <w:num w:numId="20">
    <w:abstractNumId w:val="25"/>
  </w:num>
  <w:num w:numId="21">
    <w:abstractNumId w:val="12"/>
  </w:num>
  <w:num w:numId="22">
    <w:abstractNumId w:val="20"/>
  </w:num>
  <w:num w:numId="23">
    <w:abstractNumId w:val="9"/>
  </w:num>
  <w:num w:numId="24">
    <w:abstractNumId w:val="29"/>
  </w:num>
  <w:num w:numId="25">
    <w:abstractNumId w:val="6"/>
  </w:num>
  <w:num w:numId="26">
    <w:abstractNumId w:val="2"/>
  </w:num>
  <w:num w:numId="27">
    <w:abstractNumId w:val="21"/>
  </w:num>
  <w:num w:numId="28">
    <w:abstractNumId w:val="1"/>
  </w:num>
  <w:num w:numId="29">
    <w:abstractNumId w:val="24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1E5"/>
    <w:rsid w:val="00013413"/>
    <w:rsid w:val="00015F16"/>
    <w:rsid w:val="00016E7E"/>
    <w:rsid w:val="00046B92"/>
    <w:rsid w:val="00057A7F"/>
    <w:rsid w:val="0006038A"/>
    <w:rsid w:val="000B7F62"/>
    <w:rsid w:val="000E2A52"/>
    <w:rsid w:val="001024E0"/>
    <w:rsid w:val="001158B0"/>
    <w:rsid w:val="00132FEB"/>
    <w:rsid w:val="00140CF8"/>
    <w:rsid w:val="001412AF"/>
    <w:rsid w:val="00144840"/>
    <w:rsid w:val="0014528F"/>
    <w:rsid w:val="001572C9"/>
    <w:rsid w:val="00170EF1"/>
    <w:rsid w:val="001B32F4"/>
    <w:rsid w:val="001B543F"/>
    <w:rsid w:val="001B7CAB"/>
    <w:rsid w:val="001C46D2"/>
    <w:rsid w:val="001D052F"/>
    <w:rsid w:val="00226DB2"/>
    <w:rsid w:val="00257BD0"/>
    <w:rsid w:val="00273675"/>
    <w:rsid w:val="002A4260"/>
    <w:rsid w:val="002A6A19"/>
    <w:rsid w:val="002D0B8C"/>
    <w:rsid w:val="002D795E"/>
    <w:rsid w:val="0031225A"/>
    <w:rsid w:val="00323CF5"/>
    <w:rsid w:val="003440EA"/>
    <w:rsid w:val="0036280F"/>
    <w:rsid w:val="0036308F"/>
    <w:rsid w:val="0036770B"/>
    <w:rsid w:val="00392B1C"/>
    <w:rsid w:val="0039343C"/>
    <w:rsid w:val="003967C7"/>
    <w:rsid w:val="003B334E"/>
    <w:rsid w:val="003E00CE"/>
    <w:rsid w:val="003E69D6"/>
    <w:rsid w:val="003F7F53"/>
    <w:rsid w:val="0043324B"/>
    <w:rsid w:val="00435985"/>
    <w:rsid w:val="00490595"/>
    <w:rsid w:val="0049080E"/>
    <w:rsid w:val="004951E5"/>
    <w:rsid w:val="004B05D9"/>
    <w:rsid w:val="004C014A"/>
    <w:rsid w:val="00513B8D"/>
    <w:rsid w:val="005143A4"/>
    <w:rsid w:val="0059474C"/>
    <w:rsid w:val="005967CD"/>
    <w:rsid w:val="005B0CFD"/>
    <w:rsid w:val="005B247C"/>
    <w:rsid w:val="005C4571"/>
    <w:rsid w:val="005E0CCF"/>
    <w:rsid w:val="00600144"/>
    <w:rsid w:val="0062496D"/>
    <w:rsid w:val="00654984"/>
    <w:rsid w:val="00674E3A"/>
    <w:rsid w:val="00696493"/>
    <w:rsid w:val="006B0583"/>
    <w:rsid w:val="006B0D57"/>
    <w:rsid w:val="006B7333"/>
    <w:rsid w:val="006C23F3"/>
    <w:rsid w:val="006C3D2B"/>
    <w:rsid w:val="006F1BFB"/>
    <w:rsid w:val="006F6E12"/>
    <w:rsid w:val="007A5059"/>
    <w:rsid w:val="007D491C"/>
    <w:rsid w:val="00803466"/>
    <w:rsid w:val="0081043C"/>
    <w:rsid w:val="00836316"/>
    <w:rsid w:val="00865A39"/>
    <w:rsid w:val="00865EAE"/>
    <w:rsid w:val="00884574"/>
    <w:rsid w:val="0089493B"/>
    <w:rsid w:val="008A780B"/>
    <w:rsid w:val="008B29C5"/>
    <w:rsid w:val="008B2A4C"/>
    <w:rsid w:val="008C4B72"/>
    <w:rsid w:val="008F7D2E"/>
    <w:rsid w:val="00900211"/>
    <w:rsid w:val="009613AB"/>
    <w:rsid w:val="00975F9A"/>
    <w:rsid w:val="00983E9B"/>
    <w:rsid w:val="00983EFB"/>
    <w:rsid w:val="0099299A"/>
    <w:rsid w:val="009A3006"/>
    <w:rsid w:val="009A74E3"/>
    <w:rsid w:val="009B3FED"/>
    <w:rsid w:val="009C37B2"/>
    <w:rsid w:val="009F7DA9"/>
    <w:rsid w:val="00A34302"/>
    <w:rsid w:val="00A4443B"/>
    <w:rsid w:val="00A67315"/>
    <w:rsid w:val="00A7260E"/>
    <w:rsid w:val="00AA7DE1"/>
    <w:rsid w:val="00AD4E85"/>
    <w:rsid w:val="00AE30FF"/>
    <w:rsid w:val="00B11AE2"/>
    <w:rsid w:val="00B321C1"/>
    <w:rsid w:val="00B35FE6"/>
    <w:rsid w:val="00B43CEB"/>
    <w:rsid w:val="00B46BA7"/>
    <w:rsid w:val="00B54E06"/>
    <w:rsid w:val="00BB7EE1"/>
    <w:rsid w:val="00BD4284"/>
    <w:rsid w:val="00BE7E10"/>
    <w:rsid w:val="00BF35DD"/>
    <w:rsid w:val="00BF6527"/>
    <w:rsid w:val="00C13514"/>
    <w:rsid w:val="00C20AB0"/>
    <w:rsid w:val="00C24A0A"/>
    <w:rsid w:val="00C71521"/>
    <w:rsid w:val="00CA4557"/>
    <w:rsid w:val="00CB6BA7"/>
    <w:rsid w:val="00CC6DAA"/>
    <w:rsid w:val="00D215AD"/>
    <w:rsid w:val="00D4491C"/>
    <w:rsid w:val="00D54E72"/>
    <w:rsid w:val="00D62A1B"/>
    <w:rsid w:val="00D7286D"/>
    <w:rsid w:val="00DA3E5B"/>
    <w:rsid w:val="00DB1795"/>
    <w:rsid w:val="00DC15C6"/>
    <w:rsid w:val="00DD12BB"/>
    <w:rsid w:val="00DE030C"/>
    <w:rsid w:val="00DE1C33"/>
    <w:rsid w:val="00E322E8"/>
    <w:rsid w:val="00E332CE"/>
    <w:rsid w:val="00E41D60"/>
    <w:rsid w:val="00ED54BE"/>
    <w:rsid w:val="00EE5400"/>
    <w:rsid w:val="00EE5F67"/>
    <w:rsid w:val="00F01678"/>
    <w:rsid w:val="00F23D98"/>
    <w:rsid w:val="00F60822"/>
    <w:rsid w:val="00FA01A8"/>
    <w:rsid w:val="00FA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B5457F"/>
  <w15:chartTrackingRefBased/>
  <w15:docId w15:val="{502CB713-097A-4157-8AF9-172E5F5E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770B"/>
  </w:style>
  <w:style w:type="paragraph" w:styleId="Voettekst">
    <w:name w:val="footer"/>
    <w:basedOn w:val="Standaard"/>
    <w:link w:val="VoettekstChar"/>
    <w:uiPriority w:val="99"/>
    <w:unhideWhenUsed/>
    <w:rsid w:val="0036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6770B"/>
  </w:style>
  <w:style w:type="paragraph" w:styleId="Lijstalinea">
    <w:name w:val="List Paragraph"/>
    <w:basedOn w:val="Standaard"/>
    <w:uiPriority w:val="34"/>
    <w:qFormat/>
    <w:rsid w:val="0036308F"/>
    <w:pPr>
      <w:ind w:left="720"/>
      <w:contextualSpacing/>
    </w:pPr>
  </w:style>
  <w:style w:type="table" w:styleId="Tabelraster">
    <w:name w:val="Table Grid"/>
    <w:basedOn w:val="Standaardtabel"/>
    <w:uiPriority w:val="39"/>
    <w:rsid w:val="00257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92B1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92B1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92B1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92B1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92B1C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2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2B1C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9613AB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613AB"/>
    <w:rPr>
      <w:color w:val="954F72" w:themeColor="followed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6C3D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002616\Onderwijsgroep%20Noord\Mepv_Vakgr_Groen_team%20-%20Documenten\Tussen%20productie%20en%20verkoop\Sjabloon%20opdracht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1" ma:contentTypeDescription="Een nieuw document maken." ma:contentTypeScope="" ma:versionID="bab9f1ddc85e7220d2a86fda1f19176a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2e6af6d45ac2c1230332831d106dcec9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d387fd-c553-4a20-ade5-fa3cd1739043">
      <UserInfo>
        <DisplayName>Anya Koster</DisplayName>
        <AccountId>27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1F1CD-ACF8-4041-B91D-EE8B90825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7E294A-7A44-46FD-B646-973A3F8DD0CE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0dd387fd-c553-4a20-ade5-fa3cd1739043"/>
    <ds:schemaRef ds:uri="http://purl.org/dc/terms/"/>
    <ds:schemaRef ds:uri="857190e7-f14a-4353-88e6-64ca5f0bd809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4C8AD54-1B58-43F0-99DD-5C66D1E98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B2450F-3954-42AF-8FB9-889F8E0E2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opdracht</Template>
  <TotalTime>1</TotalTime>
  <Pages>10</Pages>
  <Words>640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Kaper - Westra</dc:creator>
  <cp:keywords/>
  <dc:description/>
  <cp:lastModifiedBy>Anthonie Meuleman</cp:lastModifiedBy>
  <cp:revision>2</cp:revision>
  <cp:lastPrinted>2020-09-30T09:08:00Z</cp:lastPrinted>
  <dcterms:created xsi:type="dcterms:W3CDTF">2021-01-14T09:47:00Z</dcterms:created>
  <dcterms:modified xsi:type="dcterms:W3CDTF">2021-01-14T09:47:00Z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  <property fmtid="{D5CDD505-2E9C-101B-9397-08002B2CF9AE}" pid="3" name="ContentTypeId">
    <vt:lpwstr>0x010100D62160CB97AA9944823D4F7CE3EBB0E3</vt:lpwstr>
  </property>
</Properties>
</file>